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23C" w:rsidRDefault="00B6423C" w:rsidP="00B6423C">
      <w:pPr>
        <w:widowControl w:val="0"/>
        <w:tabs>
          <w:tab w:val="left" w:leader="dot" w:pos="3101"/>
          <w:tab w:val="left" w:leader="dot" w:pos="5030"/>
          <w:tab w:val="left" w:leader="dot" w:pos="5184"/>
          <w:tab w:val="left" w:leader="dot" w:pos="8218"/>
        </w:tabs>
        <w:spacing w:line="730" w:lineRule="exact"/>
        <w:ind w:left="60" w:firstLine="660"/>
        <w:jc w:val="center"/>
        <w:rPr>
          <w:rFonts w:ascii="Times New Roman" w:eastAsia="Courier New" w:hAnsi="Times New Roman"/>
          <w:b/>
          <w:color w:val="000000"/>
          <w:spacing w:val="-10"/>
          <w:sz w:val="32"/>
          <w:szCs w:val="24"/>
        </w:rPr>
      </w:pPr>
      <w:bookmarkStart w:id="0" w:name="_GoBack"/>
      <w:bookmarkEnd w:id="0"/>
    </w:p>
    <w:p w:rsidR="00B6423C" w:rsidRPr="004640CE" w:rsidRDefault="00B6423C" w:rsidP="00B6423C">
      <w:pPr>
        <w:widowControl w:val="0"/>
        <w:tabs>
          <w:tab w:val="left" w:leader="dot" w:pos="3101"/>
          <w:tab w:val="left" w:leader="dot" w:pos="5030"/>
          <w:tab w:val="left" w:leader="dot" w:pos="5184"/>
          <w:tab w:val="left" w:leader="dot" w:pos="8218"/>
        </w:tabs>
        <w:spacing w:line="730" w:lineRule="exact"/>
        <w:ind w:left="60" w:firstLine="660"/>
        <w:jc w:val="center"/>
        <w:rPr>
          <w:rFonts w:ascii="Times New Roman" w:eastAsia="Courier New" w:hAnsi="Times New Roman"/>
          <w:b/>
          <w:color w:val="000000"/>
          <w:spacing w:val="-10"/>
          <w:sz w:val="32"/>
          <w:szCs w:val="24"/>
        </w:rPr>
      </w:pPr>
      <w:r w:rsidRPr="004640CE">
        <w:rPr>
          <w:rFonts w:ascii="Times New Roman" w:eastAsia="Courier New" w:hAnsi="Times New Roman"/>
          <w:b/>
          <w:color w:val="000000"/>
          <w:spacing w:val="-10"/>
          <w:sz w:val="32"/>
          <w:szCs w:val="24"/>
        </w:rPr>
        <w:t>Д Е К Л А Р А Ц И Я</w:t>
      </w:r>
    </w:p>
    <w:p w:rsidR="00B6423C" w:rsidRDefault="00B6423C" w:rsidP="00B6423C">
      <w:pPr>
        <w:widowControl w:val="0"/>
        <w:tabs>
          <w:tab w:val="left" w:leader="dot" w:pos="3101"/>
          <w:tab w:val="left" w:leader="dot" w:pos="8222"/>
        </w:tabs>
        <w:spacing w:line="480" w:lineRule="auto"/>
        <w:ind w:left="60" w:firstLine="660"/>
        <w:jc w:val="both"/>
        <w:rPr>
          <w:rFonts w:ascii="Times New Roman" w:eastAsia="Courier New" w:hAnsi="Times New Roman"/>
          <w:color w:val="000000"/>
          <w:spacing w:val="-10"/>
          <w:sz w:val="24"/>
          <w:szCs w:val="24"/>
        </w:rPr>
      </w:pPr>
    </w:p>
    <w:p w:rsidR="00B6423C" w:rsidRPr="004640CE" w:rsidRDefault="00B6423C" w:rsidP="00B6423C">
      <w:pPr>
        <w:widowControl w:val="0"/>
        <w:tabs>
          <w:tab w:val="left" w:leader="dot" w:pos="3101"/>
          <w:tab w:val="left" w:leader="dot" w:pos="8222"/>
        </w:tabs>
        <w:spacing w:line="480" w:lineRule="auto"/>
        <w:ind w:left="60" w:firstLine="660"/>
        <w:jc w:val="both"/>
        <w:rPr>
          <w:rFonts w:ascii="Times New Roman" w:eastAsia="Courier New" w:hAnsi="Times New Roman"/>
          <w:color w:val="000000"/>
          <w:spacing w:val="-10"/>
          <w:sz w:val="24"/>
          <w:szCs w:val="24"/>
        </w:rPr>
      </w:pPr>
      <w:r w:rsidRPr="004640CE">
        <w:rPr>
          <w:rFonts w:ascii="Times New Roman" w:eastAsia="Courier New" w:hAnsi="Times New Roman"/>
          <w:color w:val="000000"/>
          <w:spacing w:val="-10"/>
          <w:sz w:val="24"/>
          <w:szCs w:val="24"/>
        </w:rPr>
        <w:t>Долуподписаният/</w:t>
      </w:r>
      <w:r>
        <w:rPr>
          <w:rFonts w:ascii="Times New Roman" w:eastAsia="Courier New" w:hAnsi="Times New Roman"/>
          <w:color w:val="000000"/>
          <w:spacing w:val="-10"/>
          <w:sz w:val="24"/>
          <w:szCs w:val="24"/>
          <w:lang w:val="bg-BG"/>
        </w:rPr>
        <w:t xml:space="preserve"> </w:t>
      </w:r>
      <w:r w:rsidRPr="004640CE">
        <w:rPr>
          <w:rFonts w:ascii="Times New Roman" w:eastAsia="Courier New" w:hAnsi="Times New Roman"/>
          <w:color w:val="000000"/>
          <w:spacing w:val="-10"/>
          <w:sz w:val="24"/>
          <w:szCs w:val="24"/>
        </w:rPr>
        <w:t>ата</w:t>
      </w:r>
      <w:r w:rsidRPr="004640CE">
        <w:rPr>
          <w:rFonts w:ascii="Times New Roman" w:eastAsia="Courier New" w:hAnsi="Times New Roman"/>
          <w:color w:val="000000"/>
          <w:spacing w:val="-10"/>
          <w:sz w:val="24"/>
          <w:szCs w:val="24"/>
        </w:rPr>
        <w:tab/>
        <w:t>…………………………………………………..……</w:t>
      </w:r>
      <w:r>
        <w:rPr>
          <w:rFonts w:ascii="Times New Roman" w:eastAsia="Courier New" w:hAnsi="Times New Roman"/>
          <w:color w:val="000000"/>
          <w:spacing w:val="-10"/>
          <w:sz w:val="24"/>
          <w:szCs w:val="24"/>
        </w:rPr>
        <w:t>.............................</w:t>
      </w:r>
    </w:p>
    <w:p w:rsidR="00B6423C" w:rsidRDefault="00B6423C" w:rsidP="00B6423C">
      <w:pPr>
        <w:widowControl w:val="0"/>
        <w:tabs>
          <w:tab w:val="left" w:leader="dot" w:pos="703"/>
          <w:tab w:val="left" w:leader="dot" w:pos="2134"/>
          <w:tab w:val="left" w:leader="dot" w:pos="2292"/>
          <w:tab w:val="left" w:pos="3454"/>
          <w:tab w:val="left" w:pos="8222"/>
        </w:tabs>
        <w:spacing w:line="480" w:lineRule="auto"/>
        <w:ind w:left="60"/>
        <w:rPr>
          <w:rFonts w:ascii="Times New Roman" w:eastAsia="Arial" w:hAnsi="Times New Roman"/>
          <w:color w:val="000000"/>
          <w:sz w:val="24"/>
          <w:szCs w:val="24"/>
        </w:rPr>
      </w:pPr>
      <w:r w:rsidRPr="004640CE">
        <w:rPr>
          <w:rFonts w:ascii="Times New Roman" w:eastAsia="Arial" w:hAnsi="Times New Roman"/>
          <w:color w:val="000000"/>
          <w:sz w:val="24"/>
          <w:szCs w:val="24"/>
        </w:rPr>
        <w:t>ЕГН……………….…..</w:t>
      </w:r>
      <w:r>
        <w:rPr>
          <w:rFonts w:ascii="Times New Roman" w:eastAsia="Arial" w:hAnsi="Times New Roman"/>
          <w:color w:val="000000"/>
          <w:sz w:val="24"/>
          <w:szCs w:val="24"/>
        </w:rPr>
        <w:t xml:space="preserve"> </w:t>
      </w:r>
    </w:p>
    <w:p w:rsidR="00B6423C" w:rsidRPr="004640CE" w:rsidRDefault="00B6423C" w:rsidP="00B6423C">
      <w:pPr>
        <w:widowControl w:val="0"/>
        <w:tabs>
          <w:tab w:val="left" w:leader="dot" w:pos="703"/>
          <w:tab w:val="left" w:leader="dot" w:pos="2134"/>
          <w:tab w:val="left" w:leader="dot" w:pos="2292"/>
          <w:tab w:val="left" w:pos="3454"/>
          <w:tab w:val="left" w:pos="8222"/>
        </w:tabs>
        <w:spacing w:line="480" w:lineRule="auto"/>
        <w:ind w:left="60"/>
        <w:rPr>
          <w:rFonts w:ascii="Times New Roman" w:eastAsia="MS Gothic" w:hAnsi="Times New Roman"/>
          <w:color w:val="000000"/>
          <w:spacing w:val="10"/>
          <w:sz w:val="24"/>
          <w:szCs w:val="24"/>
        </w:rPr>
      </w:pPr>
      <w:r w:rsidRPr="004640CE">
        <w:rPr>
          <w:rFonts w:ascii="Times New Roman" w:eastAsia="Arial" w:hAnsi="Times New Roman"/>
          <w:color w:val="000000"/>
          <w:sz w:val="24"/>
          <w:szCs w:val="24"/>
        </w:rPr>
        <w:t>Л.К. №………….</w:t>
      </w:r>
      <w:r>
        <w:rPr>
          <w:rFonts w:ascii="Times New Roman" w:eastAsia="Arial" w:hAnsi="Times New Roman"/>
          <w:color w:val="000000"/>
          <w:sz w:val="24"/>
          <w:szCs w:val="24"/>
        </w:rPr>
        <w:t>.............</w:t>
      </w:r>
      <w:r>
        <w:rPr>
          <w:rFonts w:ascii="Times New Roman" w:eastAsia="Arial" w:hAnsi="Times New Roman"/>
          <w:color w:val="000000"/>
          <w:sz w:val="24"/>
          <w:szCs w:val="24"/>
          <w:lang w:val="bg-BG"/>
        </w:rPr>
        <w:t>...............</w:t>
      </w:r>
      <w:r w:rsidRPr="004640CE">
        <w:rPr>
          <w:rFonts w:ascii="Times New Roman" w:eastAsia="Arial" w:hAnsi="Times New Roman"/>
          <w:color w:val="000000"/>
          <w:sz w:val="24"/>
          <w:szCs w:val="24"/>
        </w:rPr>
        <w:t>издадена от…………………</w:t>
      </w:r>
      <w:r w:rsidRPr="004640CE">
        <w:rPr>
          <w:rFonts w:ascii="Times New Roman" w:eastAsia="MS Gothic" w:hAnsi="Times New Roman"/>
          <w:color w:val="000000"/>
          <w:spacing w:val="10"/>
          <w:sz w:val="24"/>
          <w:szCs w:val="24"/>
        </w:rPr>
        <w:t>на………………….</w:t>
      </w:r>
      <w:r>
        <w:rPr>
          <w:rFonts w:ascii="Times New Roman" w:eastAsia="MS Gothic" w:hAnsi="Times New Roman"/>
          <w:color w:val="000000"/>
          <w:spacing w:val="10"/>
          <w:sz w:val="24"/>
          <w:szCs w:val="24"/>
        </w:rPr>
        <w:t>................</w:t>
      </w:r>
    </w:p>
    <w:p w:rsidR="00B6423C" w:rsidRDefault="00B6423C" w:rsidP="00B6423C">
      <w:pPr>
        <w:keepNext/>
        <w:keepLines/>
        <w:widowControl w:val="0"/>
        <w:spacing w:after="305" w:line="480" w:lineRule="auto"/>
        <w:jc w:val="center"/>
        <w:outlineLvl w:val="0"/>
        <w:rPr>
          <w:rFonts w:ascii="Times New Roman" w:eastAsia="Arial" w:hAnsi="Times New Roman"/>
          <w:b/>
          <w:color w:val="000000"/>
          <w:sz w:val="24"/>
          <w:szCs w:val="24"/>
        </w:rPr>
      </w:pPr>
      <w:bookmarkStart w:id="1" w:name="bookmark0"/>
    </w:p>
    <w:p w:rsidR="00B6423C" w:rsidRDefault="00B6423C" w:rsidP="00B6423C">
      <w:pPr>
        <w:keepNext/>
        <w:keepLines/>
        <w:widowControl w:val="0"/>
        <w:spacing w:after="305" w:line="260" w:lineRule="exact"/>
        <w:jc w:val="center"/>
        <w:outlineLvl w:val="0"/>
        <w:rPr>
          <w:rFonts w:ascii="Times New Roman" w:eastAsia="Arial" w:hAnsi="Times New Roman"/>
          <w:b/>
          <w:color w:val="000000"/>
          <w:sz w:val="24"/>
          <w:szCs w:val="24"/>
        </w:rPr>
      </w:pPr>
    </w:p>
    <w:p w:rsidR="00B6423C" w:rsidRPr="004640CE" w:rsidRDefault="00B6423C" w:rsidP="00B6423C">
      <w:pPr>
        <w:keepNext/>
        <w:keepLines/>
        <w:widowControl w:val="0"/>
        <w:spacing w:after="305" w:line="260" w:lineRule="exact"/>
        <w:jc w:val="center"/>
        <w:outlineLvl w:val="0"/>
        <w:rPr>
          <w:rFonts w:ascii="Times New Roman" w:eastAsia="Arial" w:hAnsi="Times New Roman"/>
          <w:b/>
          <w:color w:val="000000"/>
          <w:sz w:val="24"/>
          <w:szCs w:val="24"/>
        </w:rPr>
      </w:pPr>
      <w:r w:rsidRPr="004640CE">
        <w:rPr>
          <w:rFonts w:ascii="Times New Roman" w:eastAsia="Arial" w:hAnsi="Times New Roman"/>
          <w:b/>
          <w:color w:val="000000"/>
          <w:sz w:val="24"/>
          <w:szCs w:val="24"/>
        </w:rPr>
        <w:t>ДЕКЛАРИРАМ:</w:t>
      </w:r>
      <w:bookmarkEnd w:id="1"/>
    </w:p>
    <w:p w:rsidR="00B6423C" w:rsidRPr="004640CE" w:rsidRDefault="00B6423C" w:rsidP="00B6423C">
      <w:pPr>
        <w:widowControl w:val="0"/>
        <w:ind w:left="60" w:right="40" w:firstLine="660"/>
        <w:jc w:val="both"/>
        <w:rPr>
          <w:rFonts w:ascii="Times New Roman" w:eastAsia="Arial" w:hAnsi="Times New Roman"/>
          <w:color w:val="000000"/>
          <w:sz w:val="24"/>
          <w:szCs w:val="24"/>
        </w:rPr>
      </w:pPr>
      <w:r w:rsidRPr="004640CE">
        <w:rPr>
          <w:rFonts w:ascii="Times New Roman" w:eastAsia="Arial" w:hAnsi="Times New Roman"/>
          <w:color w:val="000000"/>
          <w:sz w:val="24"/>
          <w:szCs w:val="24"/>
        </w:rPr>
        <w:t xml:space="preserve">Съгласен/а съм </w:t>
      </w:r>
      <w:r>
        <w:rPr>
          <w:rFonts w:ascii="Times New Roman" w:eastAsia="Arial" w:hAnsi="Times New Roman"/>
          <w:color w:val="000000"/>
          <w:sz w:val="24"/>
          <w:szCs w:val="24"/>
        </w:rPr>
        <w:t>Басейнова дирекция „</w:t>
      </w:r>
      <w:r>
        <w:rPr>
          <w:rFonts w:ascii="Times New Roman" w:eastAsia="Arial" w:hAnsi="Times New Roman"/>
          <w:color w:val="000000"/>
          <w:sz w:val="24"/>
          <w:szCs w:val="24"/>
          <w:lang w:val="bg-BG"/>
        </w:rPr>
        <w:t>Черноморски</w:t>
      </w:r>
      <w:r>
        <w:rPr>
          <w:rFonts w:ascii="Times New Roman" w:eastAsia="Arial" w:hAnsi="Times New Roman"/>
          <w:color w:val="000000"/>
          <w:sz w:val="24"/>
          <w:szCs w:val="24"/>
        </w:rPr>
        <w:t xml:space="preserve"> район“</w:t>
      </w:r>
      <w:r w:rsidRPr="004640CE">
        <w:rPr>
          <w:rFonts w:ascii="Times New Roman" w:eastAsia="Arial" w:hAnsi="Times New Roman"/>
          <w:color w:val="000000"/>
          <w:sz w:val="24"/>
          <w:szCs w:val="24"/>
        </w:rPr>
        <w:t xml:space="preserve"> да съхранява и да обработва личните ми данни, съгласно изискванията на Закона за защита на личните данни, които предоставям във връзка с участието ми в обявен конкурс за назначаване на държавен служител</w:t>
      </w:r>
      <w:r>
        <w:rPr>
          <w:rFonts w:ascii="Times New Roman" w:eastAsia="Arial" w:hAnsi="Times New Roman"/>
          <w:color w:val="000000"/>
          <w:sz w:val="24"/>
          <w:szCs w:val="24"/>
          <w:lang w:val="bg-BG"/>
        </w:rPr>
        <w:t>,</w:t>
      </w:r>
      <w:r w:rsidRPr="004640CE">
        <w:rPr>
          <w:rFonts w:ascii="Times New Roman" w:eastAsia="Arial" w:hAnsi="Times New Roman"/>
          <w:color w:val="000000"/>
          <w:sz w:val="24"/>
          <w:szCs w:val="24"/>
        </w:rPr>
        <w:t xml:space="preserve"> съгласно Закона за държавния служител, както и актовете по прилагането му.</w:t>
      </w:r>
    </w:p>
    <w:p w:rsidR="00B6423C" w:rsidRPr="004640CE" w:rsidRDefault="00B6423C" w:rsidP="00B6423C">
      <w:pPr>
        <w:widowControl w:val="0"/>
        <w:ind w:left="60" w:firstLine="660"/>
        <w:jc w:val="both"/>
        <w:rPr>
          <w:rFonts w:ascii="Times New Roman" w:eastAsia="Arial" w:hAnsi="Times New Roman"/>
          <w:color w:val="000000"/>
          <w:sz w:val="24"/>
          <w:szCs w:val="24"/>
        </w:rPr>
      </w:pPr>
      <w:r w:rsidRPr="004640CE">
        <w:rPr>
          <w:rFonts w:ascii="Times New Roman" w:eastAsia="Arial" w:hAnsi="Times New Roman"/>
          <w:color w:val="000000"/>
          <w:sz w:val="24"/>
          <w:szCs w:val="24"/>
        </w:rPr>
        <w:t>Запознат/а съм с:</w:t>
      </w:r>
    </w:p>
    <w:p w:rsidR="00B6423C" w:rsidRPr="00B6423C" w:rsidRDefault="00B6423C" w:rsidP="00B6423C">
      <w:pPr>
        <w:widowControl w:val="0"/>
        <w:numPr>
          <w:ilvl w:val="1"/>
          <w:numId w:val="43"/>
        </w:numPr>
        <w:tabs>
          <w:tab w:val="left" w:pos="835"/>
        </w:tabs>
        <w:overflowPunct/>
        <w:autoSpaceDE/>
        <w:autoSpaceDN/>
        <w:adjustRightInd/>
        <w:jc w:val="both"/>
        <w:textAlignment w:val="auto"/>
        <w:rPr>
          <w:rFonts w:ascii="Times New Roman" w:eastAsia="Arial" w:hAnsi="Times New Roman"/>
          <w:color w:val="000000"/>
          <w:sz w:val="24"/>
          <w:szCs w:val="24"/>
        </w:rPr>
      </w:pPr>
      <w:r w:rsidRPr="00B6423C">
        <w:rPr>
          <w:rFonts w:ascii="Times New Roman" w:eastAsia="Arial" w:hAnsi="Times New Roman"/>
          <w:color w:val="000000"/>
          <w:sz w:val="24"/>
          <w:szCs w:val="24"/>
        </w:rPr>
        <w:t xml:space="preserve"> целта и средствата на обработка на личните данни</w:t>
      </w:r>
      <w:r w:rsidRPr="00B6423C">
        <w:rPr>
          <w:rFonts w:ascii="Times New Roman" w:eastAsia="Arial" w:hAnsi="Times New Roman"/>
          <w:color w:val="000000"/>
          <w:sz w:val="24"/>
          <w:szCs w:val="24"/>
          <w:lang w:val="bg-BG"/>
        </w:rPr>
        <w:t>;</w:t>
      </w:r>
    </w:p>
    <w:p w:rsidR="00B6423C" w:rsidRPr="00B6423C" w:rsidRDefault="00B6423C" w:rsidP="00B6423C">
      <w:pPr>
        <w:widowControl w:val="0"/>
        <w:numPr>
          <w:ilvl w:val="1"/>
          <w:numId w:val="43"/>
        </w:numPr>
        <w:tabs>
          <w:tab w:val="left" w:pos="835"/>
        </w:tabs>
        <w:overflowPunct/>
        <w:autoSpaceDE/>
        <w:autoSpaceDN/>
        <w:adjustRightInd/>
        <w:jc w:val="both"/>
        <w:textAlignment w:val="auto"/>
        <w:rPr>
          <w:rFonts w:ascii="Times New Roman" w:eastAsia="Arial" w:hAnsi="Times New Roman"/>
          <w:color w:val="000000"/>
          <w:sz w:val="24"/>
          <w:szCs w:val="24"/>
        </w:rPr>
      </w:pPr>
      <w:r w:rsidRPr="00B6423C">
        <w:rPr>
          <w:rFonts w:ascii="Times New Roman" w:eastAsia="Arial" w:hAnsi="Times New Roman"/>
          <w:color w:val="000000"/>
          <w:sz w:val="24"/>
          <w:szCs w:val="24"/>
        </w:rPr>
        <w:t>доброволния характер на предоставянето на данните и последиците от  отказа за предоставянето им.</w:t>
      </w:r>
    </w:p>
    <w:p w:rsidR="00B6423C" w:rsidRPr="004640CE" w:rsidRDefault="00B6423C" w:rsidP="00B6423C">
      <w:pPr>
        <w:widowControl w:val="0"/>
        <w:numPr>
          <w:ilvl w:val="1"/>
          <w:numId w:val="43"/>
        </w:numPr>
        <w:jc w:val="both"/>
        <w:rPr>
          <w:rFonts w:ascii="Times New Roman" w:eastAsia="Arial" w:hAnsi="Times New Roman"/>
          <w:color w:val="000000"/>
          <w:sz w:val="24"/>
          <w:szCs w:val="24"/>
        </w:rPr>
      </w:pPr>
      <w:r w:rsidRPr="004640CE">
        <w:rPr>
          <w:rFonts w:ascii="Times New Roman" w:eastAsia="Arial" w:hAnsi="Times New Roman"/>
          <w:color w:val="000000"/>
          <w:sz w:val="24"/>
          <w:szCs w:val="24"/>
        </w:rPr>
        <w:t>правото на достъп и на коригиране на събраните данни.</w:t>
      </w:r>
    </w:p>
    <w:p w:rsidR="00B6423C" w:rsidRPr="004640CE" w:rsidRDefault="00B6423C" w:rsidP="00B6423C">
      <w:pPr>
        <w:widowControl w:val="0"/>
        <w:numPr>
          <w:ilvl w:val="1"/>
          <w:numId w:val="43"/>
        </w:numPr>
        <w:spacing w:after="304"/>
        <w:ind w:right="840"/>
        <w:rPr>
          <w:rFonts w:ascii="Times New Roman" w:eastAsia="Arial" w:hAnsi="Times New Roman"/>
          <w:color w:val="000000"/>
          <w:sz w:val="24"/>
          <w:szCs w:val="24"/>
        </w:rPr>
      </w:pPr>
      <w:r w:rsidRPr="004640CE">
        <w:rPr>
          <w:rFonts w:ascii="Times New Roman" w:eastAsia="Arial" w:hAnsi="Times New Roman"/>
          <w:color w:val="000000"/>
          <w:sz w:val="24"/>
          <w:szCs w:val="24"/>
        </w:rPr>
        <w:t xml:space="preserve">наименование и адреса на </w:t>
      </w:r>
      <w:r>
        <w:rPr>
          <w:rFonts w:ascii="Times New Roman" w:eastAsia="Arial" w:hAnsi="Times New Roman"/>
          <w:color w:val="000000"/>
          <w:sz w:val="24"/>
          <w:szCs w:val="24"/>
        </w:rPr>
        <w:t>Басейнова дирекция „</w:t>
      </w:r>
      <w:r>
        <w:rPr>
          <w:rFonts w:ascii="Times New Roman" w:eastAsia="Arial" w:hAnsi="Times New Roman"/>
          <w:color w:val="000000"/>
          <w:sz w:val="24"/>
          <w:szCs w:val="24"/>
          <w:lang w:val="bg-BG"/>
        </w:rPr>
        <w:t>Черноморски</w:t>
      </w:r>
      <w:r>
        <w:rPr>
          <w:rFonts w:ascii="Times New Roman" w:eastAsia="Arial" w:hAnsi="Times New Roman"/>
          <w:color w:val="000000"/>
          <w:sz w:val="24"/>
          <w:szCs w:val="24"/>
        </w:rPr>
        <w:t xml:space="preserve"> район“</w:t>
      </w:r>
      <w:r w:rsidRPr="004640CE">
        <w:rPr>
          <w:rFonts w:ascii="Times New Roman" w:eastAsia="Arial" w:hAnsi="Times New Roman"/>
          <w:color w:val="000000"/>
          <w:sz w:val="24"/>
          <w:szCs w:val="24"/>
        </w:rPr>
        <w:t>, както името и длъжността на обработващия данните му/и служител.</w:t>
      </w:r>
    </w:p>
    <w:p w:rsidR="00B6423C" w:rsidRPr="004640CE" w:rsidRDefault="00B6423C" w:rsidP="00B6423C">
      <w:pPr>
        <w:widowControl w:val="0"/>
        <w:ind w:firstLine="720"/>
        <w:jc w:val="both"/>
        <w:rPr>
          <w:rFonts w:cs="Arial"/>
          <w:sz w:val="30"/>
          <w:szCs w:val="30"/>
        </w:rPr>
      </w:pPr>
      <w:r w:rsidRPr="004640CE">
        <w:rPr>
          <w:rFonts w:ascii="Times New Roman" w:eastAsia="Courier New" w:hAnsi="Times New Roman"/>
          <w:color w:val="000000"/>
          <w:sz w:val="24"/>
          <w:szCs w:val="24"/>
        </w:rPr>
        <w:t xml:space="preserve">С настоящата декларация декларирам съгласие за обработка на личните ми данни и съхраняването им в рамките на 1 година, с оглед възможността да бъдат използвани за назначаване при класиране на второ или трето място и/или  в </w:t>
      </w:r>
      <w:r w:rsidRPr="004640CE">
        <w:rPr>
          <w:rFonts w:ascii="Times New Roman" w:hAnsi="Times New Roman"/>
          <w:sz w:val="24"/>
          <w:szCs w:val="24"/>
        </w:rPr>
        <w:t xml:space="preserve">случаите, когато в едногодишен срок заетата въз основа на конкурс длъжност или друга длъжност със същите функции се освободи, както и за </w:t>
      </w:r>
      <w:r w:rsidRPr="004640CE">
        <w:rPr>
          <w:rFonts w:ascii="Times New Roman" w:eastAsia="Courier New" w:hAnsi="Times New Roman"/>
          <w:color w:val="000000"/>
          <w:sz w:val="24"/>
          <w:szCs w:val="24"/>
        </w:rPr>
        <w:t>предоставянето им при необходимост и на други органи, при спазване на разпоредбите на Закона за защита на личните данни.</w:t>
      </w:r>
    </w:p>
    <w:p w:rsidR="00B6423C" w:rsidRPr="004640CE" w:rsidRDefault="00B6423C" w:rsidP="00B6423C">
      <w:pPr>
        <w:widowControl w:val="0"/>
        <w:spacing w:line="370" w:lineRule="exact"/>
        <w:ind w:left="60" w:right="40" w:firstLine="660"/>
        <w:jc w:val="both"/>
        <w:rPr>
          <w:rFonts w:ascii="Times New Roman" w:eastAsia="Arial" w:hAnsi="Times New Roman"/>
          <w:color w:val="000000"/>
          <w:sz w:val="24"/>
          <w:szCs w:val="24"/>
        </w:rPr>
      </w:pPr>
    </w:p>
    <w:p w:rsidR="00B6423C" w:rsidRPr="004640CE" w:rsidRDefault="00B6423C" w:rsidP="00B6423C">
      <w:pPr>
        <w:widowControl w:val="0"/>
        <w:spacing w:line="370" w:lineRule="exact"/>
        <w:ind w:left="60" w:right="40" w:firstLine="660"/>
        <w:jc w:val="both"/>
        <w:rPr>
          <w:rFonts w:ascii="Times New Roman" w:eastAsia="Arial" w:hAnsi="Times New Roman"/>
          <w:color w:val="000000"/>
          <w:sz w:val="24"/>
          <w:szCs w:val="24"/>
        </w:rPr>
      </w:pPr>
    </w:p>
    <w:p w:rsidR="00B6423C" w:rsidRPr="00880719" w:rsidRDefault="00B6423C" w:rsidP="00B6423C">
      <w:pPr>
        <w:widowControl w:val="0"/>
        <w:spacing w:line="370" w:lineRule="exact"/>
        <w:ind w:right="40"/>
        <w:jc w:val="both"/>
        <w:rPr>
          <w:sz w:val="24"/>
          <w:szCs w:val="24"/>
        </w:rPr>
      </w:pPr>
      <w:r w:rsidRPr="004640CE">
        <w:rPr>
          <w:rFonts w:ascii="Times New Roman" w:eastAsia="Arial" w:hAnsi="Times New Roman"/>
          <w:color w:val="000000"/>
          <w:sz w:val="24"/>
          <w:szCs w:val="24"/>
        </w:rPr>
        <w:t>Дата:</w:t>
      </w:r>
      <w:r>
        <w:rPr>
          <w:rFonts w:ascii="Times New Roman" w:eastAsia="Arial" w:hAnsi="Times New Roman"/>
          <w:color w:val="000000"/>
          <w:sz w:val="24"/>
          <w:szCs w:val="24"/>
        </w:rPr>
        <w:t xml:space="preserve"> </w:t>
      </w:r>
      <w:r w:rsidRPr="004640CE">
        <w:rPr>
          <w:rFonts w:ascii="Times New Roman" w:eastAsia="Arial" w:hAnsi="Times New Roman"/>
          <w:color w:val="000000"/>
          <w:sz w:val="24"/>
          <w:szCs w:val="24"/>
        </w:rPr>
        <w:t>……….</w:t>
      </w:r>
      <w:r w:rsidRPr="004640CE">
        <w:rPr>
          <w:rFonts w:ascii="Times New Roman" w:eastAsia="Arial" w:hAnsi="Times New Roman"/>
          <w:color w:val="000000"/>
          <w:sz w:val="24"/>
          <w:szCs w:val="24"/>
        </w:rPr>
        <w:tab/>
      </w:r>
      <w:r w:rsidRPr="004640CE">
        <w:rPr>
          <w:rFonts w:ascii="Times New Roman" w:eastAsia="Arial" w:hAnsi="Times New Roman"/>
          <w:color w:val="000000"/>
          <w:sz w:val="24"/>
          <w:szCs w:val="24"/>
        </w:rPr>
        <w:tab/>
      </w:r>
      <w:r w:rsidRPr="004640CE">
        <w:rPr>
          <w:rFonts w:ascii="Times New Roman" w:eastAsia="Arial" w:hAnsi="Times New Roman"/>
          <w:color w:val="000000"/>
          <w:sz w:val="24"/>
          <w:szCs w:val="24"/>
        </w:rPr>
        <w:tab/>
      </w:r>
      <w:r w:rsidRPr="004640CE">
        <w:rPr>
          <w:rFonts w:ascii="Times New Roman" w:eastAsia="Arial" w:hAnsi="Times New Roman"/>
          <w:color w:val="000000"/>
          <w:sz w:val="24"/>
          <w:szCs w:val="24"/>
        </w:rPr>
        <w:tab/>
      </w:r>
      <w:r>
        <w:rPr>
          <w:rFonts w:ascii="Times New Roman" w:eastAsia="Arial" w:hAnsi="Times New Roman"/>
          <w:color w:val="000000"/>
          <w:sz w:val="24"/>
          <w:szCs w:val="24"/>
        </w:rPr>
        <w:tab/>
      </w:r>
      <w:r>
        <w:rPr>
          <w:rFonts w:ascii="Times New Roman" w:eastAsia="Arial" w:hAnsi="Times New Roman"/>
          <w:color w:val="000000"/>
          <w:sz w:val="24"/>
          <w:szCs w:val="24"/>
        </w:rPr>
        <w:tab/>
      </w:r>
      <w:r>
        <w:rPr>
          <w:rFonts w:ascii="Times New Roman" w:eastAsia="Arial" w:hAnsi="Times New Roman"/>
          <w:color w:val="000000"/>
          <w:sz w:val="24"/>
          <w:szCs w:val="24"/>
        </w:rPr>
        <w:tab/>
      </w:r>
      <w:r w:rsidRPr="004640CE">
        <w:rPr>
          <w:rFonts w:ascii="Times New Roman" w:eastAsia="Arial" w:hAnsi="Times New Roman"/>
          <w:color w:val="000000"/>
          <w:sz w:val="24"/>
          <w:szCs w:val="24"/>
        </w:rPr>
        <w:t>Декларатор:</w:t>
      </w:r>
      <w:r>
        <w:rPr>
          <w:rFonts w:ascii="Times New Roman" w:eastAsia="Arial" w:hAnsi="Times New Roman"/>
          <w:color w:val="000000"/>
          <w:sz w:val="24"/>
          <w:szCs w:val="24"/>
        </w:rPr>
        <w:t xml:space="preserve">    </w:t>
      </w:r>
      <w:r w:rsidRPr="004640CE">
        <w:rPr>
          <w:rFonts w:ascii="Times New Roman" w:eastAsia="Arial" w:hAnsi="Times New Roman"/>
          <w:color w:val="000000"/>
          <w:sz w:val="24"/>
          <w:szCs w:val="24"/>
        </w:rPr>
        <w:t>……………………</w:t>
      </w:r>
    </w:p>
    <w:sectPr w:rsidR="00B6423C" w:rsidRPr="00880719" w:rsidSect="001402E6">
      <w:footerReference w:type="default" r:id="rId8"/>
      <w:headerReference w:type="first" r:id="rId9"/>
      <w:footerReference w:type="first" r:id="rId10"/>
      <w:pgSz w:w="11907" w:h="16840" w:code="9"/>
      <w:pgMar w:top="851" w:right="851" w:bottom="851" w:left="1247" w:header="340" w:footer="113"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C3B" w:rsidRDefault="00D15C3B">
      <w:r>
        <w:separator/>
      </w:r>
    </w:p>
  </w:endnote>
  <w:endnote w:type="continuationSeparator" w:id="0">
    <w:p w:rsidR="00D15C3B" w:rsidRDefault="00D15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Helen Bg Condensed">
    <w:altName w:val="Arial Narrow"/>
    <w:charset w:val="CC"/>
    <w:family w:val="auto"/>
    <w:pitch w:val="variable"/>
    <w:sig w:usb0="8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7D0" w:rsidRPr="001907D0" w:rsidRDefault="00DA0A47" w:rsidP="001907D0">
    <w:pPr>
      <w:pStyle w:val="Footer"/>
      <w:pBdr>
        <w:top w:val="single" w:sz="4" w:space="16" w:color="auto"/>
      </w:pBdr>
      <w:tabs>
        <w:tab w:val="clear" w:pos="8640"/>
      </w:tabs>
      <w:spacing w:line="216" w:lineRule="auto"/>
      <w:ind w:left="-851" w:right="-285" w:firstLine="4395"/>
      <w:rPr>
        <w:rFonts w:cs="Arial"/>
        <w:noProof/>
        <w:sz w:val="18"/>
        <w:szCs w:val="18"/>
        <w:lang w:val="bg-BG"/>
      </w:rPr>
    </w:pPr>
    <w:r w:rsidRPr="001907D0">
      <w:rPr>
        <w:rFonts w:cs="Arial"/>
        <w:noProof/>
        <w:sz w:val="18"/>
        <w:szCs w:val="18"/>
        <w:lang w:val="bg-BG" w:eastAsia="bg-BG"/>
      </w:rPr>
      <w:drawing>
        <wp:anchor distT="0" distB="0" distL="114300" distR="114300" simplePos="0" relativeHeight="251660288" behindDoc="0" locked="0" layoutInCell="1" allowOverlap="1">
          <wp:simplePos x="0" y="0"/>
          <wp:positionH relativeFrom="margin">
            <wp:posOffset>4705350</wp:posOffset>
          </wp:positionH>
          <wp:positionV relativeFrom="margin">
            <wp:posOffset>9363075</wp:posOffset>
          </wp:positionV>
          <wp:extent cx="1694815" cy="64008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640080"/>
                  </a:xfrm>
                  <a:prstGeom prst="rect">
                    <a:avLst/>
                  </a:prstGeom>
                  <a:noFill/>
                </pic:spPr>
              </pic:pic>
            </a:graphicData>
          </a:graphic>
          <wp14:sizeRelH relativeFrom="page">
            <wp14:pctWidth>0</wp14:pctWidth>
          </wp14:sizeRelH>
          <wp14:sizeRelV relativeFrom="page">
            <wp14:pctHeight>0</wp14:pctHeight>
          </wp14:sizeRelV>
        </wp:anchor>
      </w:drawing>
    </w:r>
    <w:r w:rsidRPr="001907D0">
      <w:rPr>
        <w:rFonts w:cs="Arial"/>
        <w:noProof/>
        <w:sz w:val="18"/>
        <w:szCs w:val="18"/>
        <w:lang w:val="bg-BG" w:eastAsia="bg-BG"/>
      </w:rPr>
      <w:drawing>
        <wp:anchor distT="0" distB="0" distL="114300" distR="114300" simplePos="0" relativeHeight="251659264" behindDoc="1" locked="0" layoutInCell="1" allowOverlap="1">
          <wp:simplePos x="0" y="0"/>
          <wp:positionH relativeFrom="margin">
            <wp:posOffset>-94615</wp:posOffset>
          </wp:positionH>
          <wp:positionV relativeFrom="margin">
            <wp:posOffset>9363075</wp:posOffset>
          </wp:positionV>
          <wp:extent cx="1663700" cy="669290"/>
          <wp:effectExtent l="0" t="0" r="0" b="0"/>
          <wp:wrapSquare wrapText="bothSides"/>
          <wp:docPr id="17" name="Picture 17" descr="Accredia_ITA_Combined_logo_[Full-Colour]_MOSV_9k_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ccredia_ITA_Combined_logo_[Full-Colour]_MOSV_9k_20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3700" cy="669290"/>
                  </a:xfrm>
                  <a:prstGeom prst="rect">
                    <a:avLst/>
                  </a:prstGeom>
                  <a:noFill/>
                  <a:ln>
                    <a:noFill/>
                  </a:ln>
                </pic:spPr>
              </pic:pic>
            </a:graphicData>
          </a:graphic>
          <wp14:sizeRelH relativeFrom="page">
            <wp14:pctWidth>0</wp14:pctWidth>
          </wp14:sizeRelH>
          <wp14:sizeRelV relativeFrom="page">
            <wp14:pctHeight>0</wp14:pctHeight>
          </wp14:sizeRelV>
        </wp:anchor>
      </w:drawing>
    </w:r>
    <w:r w:rsidR="001907D0" w:rsidRPr="001907D0">
      <w:rPr>
        <w:rFonts w:cs="Arial"/>
        <w:noProof/>
        <w:sz w:val="18"/>
        <w:szCs w:val="18"/>
        <w:lang w:val="bg-BG"/>
      </w:rPr>
      <w:t>Варна 9000, ул. „Ал. Дякович” № 33</w:t>
    </w:r>
  </w:p>
  <w:p w:rsidR="001907D0" w:rsidRPr="001907D0" w:rsidRDefault="001907D0" w:rsidP="001907D0">
    <w:pPr>
      <w:pStyle w:val="Footer"/>
      <w:pBdr>
        <w:top w:val="single" w:sz="4" w:space="16" w:color="auto"/>
      </w:pBdr>
      <w:tabs>
        <w:tab w:val="left" w:pos="7230"/>
        <w:tab w:val="left" w:pos="7655"/>
      </w:tabs>
      <w:spacing w:line="216" w:lineRule="auto"/>
      <w:ind w:left="-851" w:right="-285" w:firstLine="3970"/>
      <w:rPr>
        <w:rFonts w:cs="Arial"/>
        <w:noProof/>
        <w:sz w:val="18"/>
        <w:szCs w:val="18"/>
        <w:lang w:val="bg-BG"/>
      </w:rPr>
    </w:pPr>
    <w:r w:rsidRPr="001907D0">
      <w:rPr>
        <w:rFonts w:cs="Arial"/>
        <w:noProof/>
        <w:sz w:val="18"/>
        <w:szCs w:val="18"/>
        <w:lang w:val="bg-BG"/>
      </w:rPr>
      <w:t>тел: +359 52/631 447, факс: +359 52/631 448</w:t>
    </w:r>
  </w:p>
  <w:p w:rsidR="006800D5" w:rsidRDefault="001907D0" w:rsidP="001907D0">
    <w:pPr>
      <w:pStyle w:val="Footer"/>
      <w:pBdr>
        <w:top w:val="single" w:sz="4" w:space="16" w:color="auto"/>
      </w:pBdr>
      <w:tabs>
        <w:tab w:val="left" w:pos="7230"/>
        <w:tab w:val="left" w:pos="7655"/>
      </w:tabs>
      <w:spacing w:line="216" w:lineRule="auto"/>
      <w:ind w:left="-851" w:right="-285" w:firstLine="4112"/>
      <w:rPr>
        <w:rFonts w:cs="Arial"/>
        <w:noProof/>
        <w:sz w:val="18"/>
        <w:szCs w:val="18"/>
        <w:lang w:val="bg-BG"/>
      </w:rPr>
    </w:pPr>
    <w:hyperlink r:id="rId3" w:history="1">
      <w:r w:rsidRPr="001907D0">
        <w:rPr>
          <w:rStyle w:val="Hyperlink"/>
          <w:rFonts w:cs="Arial"/>
          <w:noProof/>
          <w:color w:val="auto"/>
          <w:sz w:val="18"/>
          <w:szCs w:val="18"/>
          <w:u w:val="none"/>
          <w:lang w:val="bg-BG"/>
        </w:rPr>
        <w:t>www.bsbd.</w:t>
      </w:r>
      <w:r w:rsidRPr="001907D0">
        <w:rPr>
          <w:rStyle w:val="Hyperlink"/>
          <w:rFonts w:cs="Arial"/>
          <w:noProof/>
          <w:color w:val="auto"/>
          <w:sz w:val="18"/>
          <w:szCs w:val="18"/>
          <w:u w:val="none"/>
        </w:rPr>
        <w:t>bg</w:t>
      </w:r>
    </w:hyperlink>
    <w:r w:rsidRPr="001907D0">
      <w:rPr>
        <w:rFonts w:cs="Arial"/>
        <w:noProof/>
        <w:sz w:val="18"/>
        <w:szCs w:val="18"/>
        <w:lang w:val="bg-BG"/>
      </w:rPr>
      <w:t>, ел. поща:</w:t>
    </w:r>
    <w:r w:rsidRPr="001907D0">
      <w:rPr>
        <w:rFonts w:cs="Arial"/>
        <w:noProof/>
        <w:sz w:val="18"/>
        <w:szCs w:val="18"/>
      </w:rPr>
      <w:t xml:space="preserve"> </w:t>
    </w:r>
    <w:hyperlink r:id="rId4" w:history="1">
      <w:r w:rsidRPr="001907D0">
        <w:rPr>
          <w:rStyle w:val="Hyperlink"/>
          <w:rFonts w:cs="Arial"/>
          <w:noProof/>
          <w:color w:val="auto"/>
          <w:sz w:val="18"/>
          <w:szCs w:val="18"/>
          <w:u w:val="none"/>
          <w:lang w:val="bg-BG"/>
        </w:rPr>
        <w:t>bdvarna@bsbd.</w:t>
      </w:r>
      <w:r w:rsidRPr="001907D0">
        <w:rPr>
          <w:rStyle w:val="Hyperlink"/>
          <w:rFonts w:cs="Arial"/>
          <w:noProof/>
          <w:color w:val="auto"/>
          <w:sz w:val="18"/>
          <w:szCs w:val="18"/>
          <w:u w:val="none"/>
        </w:rPr>
        <w:t>bg</w:t>
      </w:r>
    </w:hyperlink>
  </w:p>
  <w:p w:rsidR="001907D0" w:rsidRDefault="001907D0" w:rsidP="001907D0">
    <w:pPr>
      <w:pStyle w:val="Footer"/>
      <w:pBdr>
        <w:top w:val="single" w:sz="4" w:space="16" w:color="auto"/>
      </w:pBdr>
      <w:tabs>
        <w:tab w:val="left" w:pos="7230"/>
        <w:tab w:val="left" w:pos="7655"/>
      </w:tabs>
      <w:spacing w:line="216" w:lineRule="auto"/>
      <w:ind w:left="-851" w:right="-285" w:firstLine="4112"/>
      <w:rPr>
        <w:rFonts w:cs="Arial"/>
        <w:noProof/>
        <w:sz w:val="18"/>
        <w:szCs w:val="18"/>
        <w:lang w:val="bg-BG"/>
      </w:rPr>
    </w:pPr>
  </w:p>
  <w:p w:rsidR="001907D0" w:rsidRPr="001907D0" w:rsidRDefault="001907D0" w:rsidP="001907D0">
    <w:pPr>
      <w:pStyle w:val="Footer"/>
      <w:pBdr>
        <w:top w:val="single" w:sz="4" w:space="16" w:color="auto"/>
      </w:pBdr>
      <w:tabs>
        <w:tab w:val="left" w:pos="7230"/>
        <w:tab w:val="left" w:pos="7655"/>
      </w:tabs>
      <w:spacing w:line="216" w:lineRule="auto"/>
      <w:ind w:left="-851" w:right="-285" w:firstLine="4112"/>
      <w:rPr>
        <w:rFonts w:cs="Arial"/>
        <w:noProof/>
        <w:sz w:val="18"/>
        <w:szCs w:val="18"/>
        <w:lang w:val="bg-BG"/>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EB4" w:rsidRPr="001907D0" w:rsidRDefault="00DA0A47" w:rsidP="001402E6">
    <w:pPr>
      <w:pStyle w:val="Footer"/>
      <w:pBdr>
        <w:top w:val="single" w:sz="4" w:space="16" w:color="auto"/>
      </w:pBdr>
      <w:tabs>
        <w:tab w:val="clear" w:pos="8640"/>
      </w:tabs>
      <w:spacing w:line="216" w:lineRule="auto"/>
      <w:ind w:left="-851" w:right="-285" w:firstLine="4395"/>
      <w:rPr>
        <w:rFonts w:cs="Arial"/>
        <w:noProof/>
        <w:sz w:val="18"/>
        <w:szCs w:val="18"/>
        <w:lang w:val="bg-BG"/>
      </w:rPr>
    </w:pPr>
    <w:r w:rsidRPr="001907D0">
      <w:rPr>
        <w:rFonts w:cs="Arial"/>
        <w:noProof/>
        <w:sz w:val="18"/>
        <w:szCs w:val="18"/>
        <w:lang w:val="bg-BG" w:eastAsia="bg-BG"/>
      </w:rPr>
      <w:drawing>
        <wp:anchor distT="0" distB="0" distL="114300" distR="114300" simplePos="0" relativeHeight="251658240" behindDoc="0" locked="0" layoutInCell="1" allowOverlap="1">
          <wp:simplePos x="0" y="0"/>
          <wp:positionH relativeFrom="margin">
            <wp:posOffset>4733925</wp:posOffset>
          </wp:positionH>
          <wp:positionV relativeFrom="margin">
            <wp:posOffset>8728075</wp:posOffset>
          </wp:positionV>
          <wp:extent cx="1694815" cy="64008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640080"/>
                  </a:xfrm>
                  <a:prstGeom prst="rect">
                    <a:avLst/>
                  </a:prstGeom>
                  <a:noFill/>
                </pic:spPr>
              </pic:pic>
            </a:graphicData>
          </a:graphic>
          <wp14:sizeRelH relativeFrom="page">
            <wp14:pctWidth>0</wp14:pctWidth>
          </wp14:sizeRelH>
          <wp14:sizeRelV relativeFrom="page">
            <wp14:pctHeight>0</wp14:pctHeight>
          </wp14:sizeRelV>
        </wp:anchor>
      </w:drawing>
    </w:r>
    <w:r w:rsidRPr="001907D0">
      <w:rPr>
        <w:rFonts w:cs="Arial"/>
        <w:noProof/>
        <w:sz w:val="18"/>
        <w:szCs w:val="18"/>
        <w:lang w:val="bg-BG" w:eastAsia="bg-BG"/>
      </w:rPr>
      <w:drawing>
        <wp:anchor distT="0" distB="0" distL="114300" distR="114300" simplePos="0" relativeHeight="251657216" behindDoc="1" locked="0" layoutInCell="1" allowOverlap="1">
          <wp:simplePos x="0" y="0"/>
          <wp:positionH relativeFrom="margin">
            <wp:posOffset>635</wp:posOffset>
          </wp:positionH>
          <wp:positionV relativeFrom="margin">
            <wp:posOffset>8728075</wp:posOffset>
          </wp:positionV>
          <wp:extent cx="1663700" cy="669290"/>
          <wp:effectExtent l="0" t="0" r="0" b="0"/>
          <wp:wrapSquare wrapText="bothSides"/>
          <wp:docPr id="14" name="Picture 14" descr="Accredia_ITA_Combined_logo_[Full-Colour]_MOSV_9k_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ccredia_ITA_Combined_logo_[Full-Colour]_MOSV_9k_20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3700" cy="66929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EB4" w:rsidRPr="001907D0">
      <w:rPr>
        <w:rFonts w:cs="Arial"/>
        <w:noProof/>
        <w:sz w:val="18"/>
        <w:szCs w:val="18"/>
        <w:lang w:val="bg-BG"/>
      </w:rPr>
      <w:t>Варн</w:t>
    </w:r>
    <w:r w:rsidR="006B6288" w:rsidRPr="001907D0">
      <w:rPr>
        <w:rFonts w:cs="Arial"/>
        <w:noProof/>
        <w:sz w:val="18"/>
        <w:szCs w:val="18"/>
        <w:lang w:val="bg-BG"/>
      </w:rPr>
      <w:t>а 9000, ул. „</w:t>
    </w:r>
    <w:r w:rsidR="00CA68B8" w:rsidRPr="001907D0">
      <w:rPr>
        <w:rFonts w:cs="Arial"/>
        <w:noProof/>
        <w:sz w:val="18"/>
        <w:szCs w:val="18"/>
        <w:lang w:val="bg-BG"/>
      </w:rPr>
      <w:t>Ал. Дякович</w:t>
    </w:r>
    <w:r w:rsidR="00C42EB4" w:rsidRPr="001907D0">
      <w:rPr>
        <w:rFonts w:cs="Arial"/>
        <w:noProof/>
        <w:sz w:val="18"/>
        <w:szCs w:val="18"/>
        <w:lang w:val="bg-BG"/>
      </w:rPr>
      <w:t>” №</w:t>
    </w:r>
    <w:r w:rsidR="001402E6" w:rsidRPr="001907D0">
      <w:rPr>
        <w:rFonts w:cs="Arial"/>
        <w:noProof/>
        <w:sz w:val="18"/>
        <w:szCs w:val="18"/>
        <w:lang w:val="bg-BG"/>
      </w:rPr>
      <w:t xml:space="preserve"> </w:t>
    </w:r>
    <w:r w:rsidR="00CA68B8" w:rsidRPr="001907D0">
      <w:rPr>
        <w:rFonts w:cs="Arial"/>
        <w:noProof/>
        <w:sz w:val="18"/>
        <w:szCs w:val="18"/>
        <w:lang w:val="bg-BG"/>
      </w:rPr>
      <w:t>33</w:t>
    </w:r>
  </w:p>
  <w:p w:rsidR="0004379F" w:rsidRPr="001907D0" w:rsidRDefault="00C42EB4" w:rsidP="001402E6">
    <w:pPr>
      <w:pStyle w:val="Footer"/>
      <w:pBdr>
        <w:top w:val="single" w:sz="4" w:space="16" w:color="auto"/>
      </w:pBdr>
      <w:tabs>
        <w:tab w:val="left" w:pos="7230"/>
        <w:tab w:val="left" w:pos="7655"/>
      </w:tabs>
      <w:spacing w:line="216" w:lineRule="auto"/>
      <w:ind w:left="-851" w:right="-285" w:firstLine="3970"/>
      <w:rPr>
        <w:rFonts w:cs="Arial"/>
        <w:noProof/>
        <w:sz w:val="18"/>
        <w:szCs w:val="18"/>
        <w:lang w:val="bg-BG"/>
      </w:rPr>
    </w:pPr>
    <w:r w:rsidRPr="001907D0">
      <w:rPr>
        <w:rFonts w:cs="Arial"/>
        <w:noProof/>
        <w:sz w:val="18"/>
        <w:szCs w:val="18"/>
        <w:lang w:val="bg-BG"/>
      </w:rPr>
      <w:t>тел:</w:t>
    </w:r>
    <w:r w:rsidR="0090212B" w:rsidRPr="001907D0">
      <w:rPr>
        <w:rFonts w:cs="Arial"/>
        <w:noProof/>
        <w:sz w:val="18"/>
        <w:szCs w:val="18"/>
        <w:lang w:val="bg-BG"/>
      </w:rPr>
      <w:t xml:space="preserve"> </w:t>
    </w:r>
    <w:r w:rsidRPr="001907D0">
      <w:rPr>
        <w:rFonts w:cs="Arial"/>
        <w:noProof/>
        <w:sz w:val="18"/>
        <w:szCs w:val="18"/>
        <w:lang w:val="bg-BG"/>
      </w:rPr>
      <w:t>+359 52/631 447, факс:</w:t>
    </w:r>
    <w:r w:rsidR="0090212B" w:rsidRPr="001907D0">
      <w:rPr>
        <w:rFonts w:cs="Arial"/>
        <w:noProof/>
        <w:sz w:val="18"/>
        <w:szCs w:val="18"/>
        <w:lang w:val="bg-BG"/>
      </w:rPr>
      <w:t xml:space="preserve"> </w:t>
    </w:r>
    <w:r w:rsidRPr="001907D0">
      <w:rPr>
        <w:rFonts w:cs="Arial"/>
        <w:noProof/>
        <w:sz w:val="18"/>
        <w:szCs w:val="18"/>
        <w:lang w:val="bg-BG"/>
      </w:rPr>
      <w:t>+359 52/631</w:t>
    </w:r>
    <w:r w:rsidR="001402E6" w:rsidRPr="001907D0">
      <w:rPr>
        <w:rFonts w:cs="Arial"/>
        <w:noProof/>
        <w:sz w:val="18"/>
        <w:szCs w:val="18"/>
        <w:lang w:val="bg-BG"/>
      </w:rPr>
      <w:t xml:space="preserve"> </w:t>
    </w:r>
    <w:r w:rsidRPr="001907D0">
      <w:rPr>
        <w:rFonts w:cs="Arial"/>
        <w:noProof/>
        <w:sz w:val="18"/>
        <w:szCs w:val="18"/>
        <w:lang w:val="bg-BG"/>
      </w:rPr>
      <w:t>448</w:t>
    </w:r>
  </w:p>
  <w:p w:rsidR="006B0B9A" w:rsidRPr="001907D0" w:rsidRDefault="00E14BD1" w:rsidP="001402E6">
    <w:pPr>
      <w:pStyle w:val="Footer"/>
      <w:pBdr>
        <w:top w:val="single" w:sz="4" w:space="16" w:color="auto"/>
      </w:pBdr>
      <w:tabs>
        <w:tab w:val="left" w:pos="7230"/>
        <w:tab w:val="left" w:pos="7655"/>
      </w:tabs>
      <w:spacing w:line="216" w:lineRule="auto"/>
      <w:ind w:left="-851" w:right="-285" w:firstLine="4112"/>
      <w:rPr>
        <w:rFonts w:cs="Arial"/>
        <w:noProof/>
        <w:sz w:val="18"/>
        <w:szCs w:val="18"/>
        <w:lang w:val="bg-BG"/>
      </w:rPr>
    </w:pPr>
    <w:hyperlink r:id="rId3" w:history="1">
      <w:r w:rsidRPr="001907D0">
        <w:rPr>
          <w:rStyle w:val="Hyperlink"/>
          <w:rFonts w:cs="Arial"/>
          <w:noProof/>
          <w:color w:val="auto"/>
          <w:sz w:val="18"/>
          <w:szCs w:val="18"/>
          <w:u w:val="none"/>
          <w:lang w:val="bg-BG"/>
        </w:rPr>
        <w:t>www.bsbd.</w:t>
      </w:r>
      <w:r w:rsidRPr="001907D0">
        <w:rPr>
          <w:rStyle w:val="Hyperlink"/>
          <w:rFonts w:cs="Arial"/>
          <w:noProof/>
          <w:color w:val="auto"/>
          <w:sz w:val="18"/>
          <w:szCs w:val="18"/>
          <w:u w:val="none"/>
        </w:rPr>
        <w:t>bg</w:t>
      </w:r>
    </w:hyperlink>
    <w:r w:rsidR="00C708C8" w:rsidRPr="001907D0">
      <w:rPr>
        <w:rFonts w:cs="Arial"/>
        <w:noProof/>
        <w:sz w:val="18"/>
        <w:szCs w:val="18"/>
        <w:lang w:val="bg-BG"/>
      </w:rPr>
      <w:t>, ел. поща</w:t>
    </w:r>
    <w:r w:rsidR="00EF6BCA" w:rsidRPr="001907D0">
      <w:rPr>
        <w:rFonts w:cs="Arial"/>
        <w:noProof/>
        <w:sz w:val="18"/>
        <w:szCs w:val="18"/>
        <w:lang w:val="bg-BG"/>
      </w:rPr>
      <w:t>:</w:t>
    </w:r>
    <w:r w:rsidR="00283069" w:rsidRPr="001907D0">
      <w:rPr>
        <w:rFonts w:cs="Arial"/>
        <w:noProof/>
        <w:sz w:val="18"/>
        <w:szCs w:val="18"/>
      </w:rPr>
      <w:t xml:space="preserve"> </w:t>
    </w:r>
    <w:hyperlink r:id="rId4" w:history="1">
      <w:r w:rsidRPr="001907D0">
        <w:rPr>
          <w:rStyle w:val="Hyperlink"/>
          <w:rFonts w:cs="Arial"/>
          <w:noProof/>
          <w:color w:val="auto"/>
          <w:sz w:val="18"/>
          <w:szCs w:val="18"/>
          <w:u w:val="none"/>
          <w:lang w:val="bg-BG"/>
        </w:rPr>
        <w:t>bdvarna@bsbd.</w:t>
      </w:r>
      <w:r w:rsidRPr="001907D0">
        <w:rPr>
          <w:rStyle w:val="Hyperlink"/>
          <w:rFonts w:cs="Arial"/>
          <w:noProof/>
          <w:color w:val="auto"/>
          <w:sz w:val="18"/>
          <w:szCs w:val="18"/>
          <w:u w:val="none"/>
        </w:rPr>
        <w:t>bg</w:t>
      </w:r>
    </w:hyperlink>
  </w:p>
  <w:p w:rsidR="00CF10A4" w:rsidRPr="00283069" w:rsidRDefault="00CF10A4" w:rsidP="001402E6">
    <w:pPr>
      <w:pStyle w:val="Footer"/>
      <w:pBdr>
        <w:top w:val="single" w:sz="4" w:space="16" w:color="auto"/>
      </w:pBdr>
      <w:tabs>
        <w:tab w:val="left" w:pos="7230"/>
        <w:tab w:val="left" w:pos="7655"/>
      </w:tabs>
      <w:spacing w:line="216" w:lineRule="auto"/>
      <w:ind w:left="-851" w:right="-285"/>
      <w:rPr>
        <w:rFonts w:ascii="Verdana" w:hAnsi="Verdana"/>
        <w:noProof/>
        <w:sz w:val="18"/>
        <w:szCs w:val="16"/>
        <w:lang w:val="bg-BG"/>
      </w:rPr>
    </w:pPr>
  </w:p>
  <w:p w:rsidR="0090212B" w:rsidRDefault="0090212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C3B" w:rsidRDefault="00D15C3B">
      <w:r>
        <w:separator/>
      </w:r>
    </w:p>
  </w:footnote>
  <w:footnote w:type="continuationSeparator" w:id="0">
    <w:p w:rsidR="00D15C3B" w:rsidRDefault="00D15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B9A" w:rsidRPr="005B69F7" w:rsidRDefault="00DA0A47" w:rsidP="00B76562">
    <w:pPr>
      <w:pStyle w:val="Heading2"/>
      <w:jc w:val="center"/>
      <w:rPr>
        <w:rStyle w:val="Emphasis"/>
        <w:sz w:val="2"/>
        <w:szCs w:val="2"/>
      </w:rPr>
    </w:pPr>
    <w:r w:rsidRPr="005B69F7">
      <w:rPr>
        <w:rStyle w:val="Emphasis"/>
        <w:noProof/>
        <w:sz w:val="2"/>
        <w:szCs w:val="2"/>
        <w:lang w:eastAsia="bg-BG"/>
      </w:rPr>
      <w:drawing>
        <wp:anchor distT="0" distB="0" distL="114300" distR="114300" simplePos="0" relativeHeight="251655168" behindDoc="0" locked="0" layoutInCell="1" allowOverlap="1">
          <wp:simplePos x="0" y="0"/>
          <wp:positionH relativeFrom="column">
            <wp:posOffset>-635</wp:posOffset>
          </wp:positionH>
          <wp:positionV relativeFrom="paragraph">
            <wp:posOffset>-66040</wp:posOffset>
          </wp:positionV>
          <wp:extent cx="600710" cy="832485"/>
          <wp:effectExtent l="0" t="0" r="0" b="0"/>
          <wp:wrapSquare wrapText="bothSides"/>
          <wp:docPr id="8" name="Picture 8"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832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0B9A" w:rsidRPr="005B69F7" w:rsidRDefault="00DA0A47" w:rsidP="007A6290">
    <w:pPr>
      <w:pStyle w:val="Heading1"/>
      <w:framePr w:w="0" w:hRule="auto" w:wrap="auto" w:vAnchor="margin" w:hAnchor="text" w:xAlign="left" w:yAlign="inline"/>
      <w:tabs>
        <w:tab w:val="left" w:pos="1276"/>
      </w:tabs>
      <w:ind w:firstLine="1276"/>
      <w:jc w:val="left"/>
      <w:rPr>
        <w:rFonts w:ascii="Helen Bg Condensed" w:hAnsi="Helen Bg Condensed"/>
        <w:spacing w:val="40"/>
        <w:sz w:val="30"/>
        <w:szCs w:val="30"/>
      </w:rPr>
    </w:pPr>
    <w:r w:rsidRPr="005B69F7">
      <w:rPr>
        <w:rStyle w:val="Emphasis"/>
        <w:noProof/>
        <w:sz w:val="2"/>
        <w:szCs w:val="2"/>
        <w:lang w:eastAsia="bg-BG"/>
      </w:rPr>
      <mc:AlternateContent>
        <mc:Choice Requires="wps">
          <w:drawing>
            <wp:anchor distT="0" distB="0" distL="114300" distR="114300" simplePos="0" relativeHeight="251656192" behindDoc="0" locked="0" layoutInCell="1" allowOverlap="1">
              <wp:simplePos x="0" y="0"/>
              <wp:positionH relativeFrom="column">
                <wp:posOffset>673735</wp:posOffset>
              </wp:positionH>
              <wp:positionV relativeFrom="paragraph">
                <wp:posOffset>8255</wp:posOffset>
              </wp:positionV>
              <wp:extent cx="0" cy="612140"/>
              <wp:effectExtent l="0" t="0" r="0" b="0"/>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985A50" id="_x0000_t32" coordsize="21600,21600" o:spt="32" o:oned="t" path="m,l21600,21600e" filled="f">
              <v:path arrowok="t" fillok="f" o:connecttype="none"/>
              <o:lock v:ext="edit" shapetype="t"/>
            </v:shapetype>
            <v:shape id="AutoShape 11" o:spid="_x0000_s1026" type="#_x0000_t32" style="position:absolute;margin-left:53.05pt;margin-top:.65pt;width:0;height:4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"/>
          </w:pict>
        </mc:Fallback>
      </mc:AlternateContent>
    </w:r>
    <w:r w:rsidR="006B0B9A" w:rsidRPr="005B69F7">
      <w:rPr>
        <w:rFonts w:ascii="Helen Bg Condensed" w:hAnsi="Helen Bg Condensed"/>
        <w:spacing w:val="40"/>
        <w:sz w:val="30"/>
        <w:szCs w:val="30"/>
      </w:rPr>
      <w:t>РЕПУБЛИКА БЪЛГАРИЯ</w:t>
    </w:r>
  </w:p>
  <w:p w:rsidR="00936425" w:rsidRDefault="006B0B9A" w:rsidP="00936425">
    <w:pPr>
      <w:pStyle w:val="Heading1"/>
      <w:framePr w:w="0" w:hRule="auto" w:wrap="auto" w:vAnchor="margin" w:hAnchor="text" w:xAlign="left" w:yAlign="inline"/>
      <w:tabs>
        <w:tab w:val="left" w:pos="1276"/>
      </w:tabs>
      <w:jc w:val="left"/>
      <w:rPr>
        <w:rFonts w:ascii="Helen Bg Condensed" w:hAnsi="Helen Bg Condensed"/>
        <w:spacing w:val="40"/>
        <w:sz w:val="28"/>
        <w:szCs w:val="28"/>
      </w:rPr>
    </w:pPr>
    <w:r w:rsidRPr="00D450FA">
      <w:rPr>
        <w:sz w:val="36"/>
        <w:szCs w:val="36"/>
      </w:rPr>
      <w:tab/>
    </w:r>
    <w:r w:rsidRPr="00B76562">
      <w:rPr>
        <w:rFonts w:ascii="Helen Bg Condensed" w:hAnsi="Helen Bg Condensed"/>
        <w:spacing w:val="40"/>
        <w:sz w:val="28"/>
        <w:szCs w:val="28"/>
      </w:rPr>
      <w:t xml:space="preserve">Министерство на </w:t>
    </w:r>
    <w:r w:rsidR="00C76288" w:rsidRPr="00B76562">
      <w:rPr>
        <w:rFonts w:ascii="Helen Bg Condensed" w:hAnsi="Helen Bg Condensed"/>
        <w:spacing w:val="40"/>
        <w:sz w:val="28"/>
        <w:szCs w:val="28"/>
      </w:rPr>
      <w:t>околната среда и водите</w:t>
    </w:r>
  </w:p>
  <w:p w:rsidR="00ED1377" w:rsidRPr="00C42EB4" w:rsidRDefault="00ED1377" w:rsidP="00ED1377">
    <w:pPr>
      <w:rPr>
        <w:sz w:val="16"/>
        <w:szCs w:val="16"/>
        <w:lang w:val="bg-BG"/>
      </w:rPr>
    </w:pPr>
  </w:p>
  <w:p w:rsidR="00ED1377" w:rsidRPr="00993BEB" w:rsidRDefault="00ED1377" w:rsidP="00ED1377">
    <w:pPr>
      <w:tabs>
        <w:tab w:val="left" w:pos="1276"/>
      </w:tabs>
    </w:pPr>
    <w:r>
      <w:rPr>
        <w:lang w:val="bg-BG"/>
      </w:rPr>
      <w:tab/>
    </w:r>
    <w:r w:rsidR="00C42EB4" w:rsidRPr="006A395A">
      <w:rPr>
        <w:lang w:val="bg-BG"/>
      </w:rPr>
      <w:t>БАСЕЙНОВА ДИР</w:t>
    </w:r>
    <w:r w:rsidR="00283069">
      <w:rPr>
        <w:lang w:val="bg-BG"/>
      </w:rPr>
      <w:t>ЕКЦИЯ „</w:t>
    </w:r>
    <w:r w:rsidR="00C42EB4" w:rsidRPr="006A395A">
      <w:rPr>
        <w:lang w:val="bg-BG"/>
      </w:rPr>
      <w:t>ЧЕРНОМОРСКИ РАЙОН</w:t>
    </w:r>
    <w:r w:rsidR="00283069">
      <w:t>”</w:t>
    </w:r>
  </w:p>
  <w:p w:rsidR="00ED1377" w:rsidRPr="00ED1377" w:rsidRDefault="00ED1377" w:rsidP="00ED1377">
    <w:pPr>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139C"/>
    <w:multiLevelType w:val="hybridMultilevel"/>
    <w:tmpl w:val="C4FA43D8"/>
    <w:lvl w:ilvl="0" w:tplc="04020005">
      <w:start w:val="1"/>
      <w:numFmt w:val="bullet"/>
      <w:lvlText w:val=""/>
      <w:lvlJc w:val="left"/>
      <w:pPr>
        <w:ind w:left="720" w:hanging="360"/>
      </w:pPr>
      <w:rPr>
        <w:rFonts w:ascii="Wingdings" w:hAnsi="Wingdings" w:hint="default"/>
      </w:rPr>
    </w:lvl>
    <w:lvl w:ilvl="1" w:tplc="3620C6B2">
      <w:numFmt w:val="bullet"/>
      <w:lvlText w:val="-"/>
      <w:lvlJc w:val="left"/>
      <w:pPr>
        <w:ind w:left="1440" w:hanging="360"/>
      </w:pPr>
      <w:rPr>
        <w:rFonts w:ascii="Times New Roman" w:eastAsia="Arial" w:hAnsi="Times New Roman"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5FD6740"/>
    <w:multiLevelType w:val="hybridMultilevel"/>
    <w:tmpl w:val="18AE0C88"/>
    <w:lvl w:ilvl="0" w:tplc="60E83F62">
      <w:start w:val="3"/>
      <w:numFmt w:val="decimal"/>
      <w:lvlText w:val="%1."/>
      <w:lvlJc w:val="left"/>
      <w:pPr>
        <w:ind w:left="1287" w:hanging="360"/>
      </w:pPr>
      <w:rPr>
        <w:rFonts w:hint="default"/>
        <w:b/>
        <w:i/>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CA0ED1"/>
    <w:multiLevelType w:val="hybridMultilevel"/>
    <w:tmpl w:val="73C019A4"/>
    <w:lvl w:ilvl="0" w:tplc="2264C68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C3D1E"/>
    <w:multiLevelType w:val="hybridMultilevel"/>
    <w:tmpl w:val="AF7251A6"/>
    <w:lvl w:ilvl="0" w:tplc="04020001">
      <w:start w:val="1"/>
      <w:numFmt w:val="bullet"/>
      <w:lvlText w:val=""/>
      <w:lvlJc w:val="left"/>
      <w:pPr>
        <w:ind w:left="1647" w:hanging="360"/>
      </w:pPr>
      <w:rPr>
        <w:rFonts w:ascii="Symbol" w:hAnsi="Symbol" w:hint="default"/>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4" w15:restartNumberingAfterBreak="0">
    <w:nsid w:val="0F8A5638"/>
    <w:multiLevelType w:val="hybridMultilevel"/>
    <w:tmpl w:val="B3B80F1C"/>
    <w:lvl w:ilvl="0" w:tplc="0402000F">
      <w:start w:val="1"/>
      <w:numFmt w:val="decimal"/>
      <w:lvlText w:val="%1."/>
      <w:lvlJc w:val="left"/>
      <w:pPr>
        <w:ind w:left="1647" w:hanging="360"/>
      </w:pPr>
      <w:rPr>
        <w:rFonts w:hint="default"/>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5" w15:restartNumberingAfterBreak="0">
    <w:nsid w:val="12A457B9"/>
    <w:multiLevelType w:val="hybridMultilevel"/>
    <w:tmpl w:val="0C1264DE"/>
    <w:lvl w:ilvl="0" w:tplc="F1BC436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7A13AD7"/>
    <w:multiLevelType w:val="hybridMultilevel"/>
    <w:tmpl w:val="A3EE4BEC"/>
    <w:lvl w:ilvl="0" w:tplc="B6545BAE">
      <w:start w:val="6"/>
      <w:numFmt w:val="decimal"/>
      <w:lvlText w:val="%1."/>
      <w:lvlJc w:val="left"/>
      <w:pPr>
        <w:ind w:left="720" w:hanging="360"/>
      </w:pPr>
      <w:rPr>
        <w:rFonts w:hint="default"/>
        <w:b/>
        <w:i/>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05F200E"/>
    <w:multiLevelType w:val="hybridMultilevel"/>
    <w:tmpl w:val="57E2E332"/>
    <w:lvl w:ilvl="0" w:tplc="78BE938A">
      <w:start w:val="1"/>
      <w:numFmt w:val="decimal"/>
      <w:lvlText w:val="%1."/>
      <w:lvlJc w:val="left"/>
      <w:pPr>
        <w:tabs>
          <w:tab w:val="num" w:pos="786"/>
        </w:tabs>
        <w:ind w:left="786" w:hanging="360"/>
      </w:pPr>
      <w:rPr>
        <w:rFonts w:ascii="Times New Roman" w:eastAsia="Times New Roman" w:hAnsi="Times New Roman" w:cs="Times New Roman"/>
        <w:color w:val="auto"/>
        <w:lang w:val="ru-RU"/>
      </w:rPr>
    </w:lvl>
    <w:lvl w:ilvl="1" w:tplc="0F6ACDE8">
      <w:start w:val="1"/>
      <w:numFmt w:val="decimal"/>
      <w:lvlText w:val="%2."/>
      <w:lvlJc w:val="left"/>
      <w:pPr>
        <w:tabs>
          <w:tab w:val="num" w:pos="430"/>
        </w:tabs>
        <w:ind w:left="430" w:hanging="360"/>
      </w:pPr>
      <w:rPr>
        <w:rFonts w:hint="default"/>
        <w:b w:val="0"/>
        <w:color w:val="auto"/>
      </w:rPr>
    </w:lvl>
    <w:lvl w:ilvl="2" w:tplc="04020005" w:tentative="1">
      <w:start w:val="1"/>
      <w:numFmt w:val="bullet"/>
      <w:lvlText w:val=""/>
      <w:lvlJc w:val="left"/>
      <w:pPr>
        <w:tabs>
          <w:tab w:val="num" w:pos="2226"/>
        </w:tabs>
        <w:ind w:left="2226" w:hanging="360"/>
      </w:pPr>
      <w:rPr>
        <w:rFonts w:ascii="Wingdings" w:hAnsi="Wingdings" w:hint="default"/>
      </w:rPr>
    </w:lvl>
    <w:lvl w:ilvl="3" w:tplc="04020001">
      <w:start w:val="1"/>
      <w:numFmt w:val="bullet"/>
      <w:lvlText w:val=""/>
      <w:lvlJc w:val="left"/>
      <w:pPr>
        <w:tabs>
          <w:tab w:val="num" w:pos="2946"/>
        </w:tabs>
        <w:ind w:left="2946" w:hanging="360"/>
      </w:pPr>
      <w:rPr>
        <w:rFonts w:ascii="Symbol" w:hAnsi="Symbol" w:hint="default"/>
      </w:rPr>
    </w:lvl>
    <w:lvl w:ilvl="4" w:tplc="04020003" w:tentative="1">
      <w:start w:val="1"/>
      <w:numFmt w:val="bullet"/>
      <w:lvlText w:val="o"/>
      <w:lvlJc w:val="left"/>
      <w:pPr>
        <w:tabs>
          <w:tab w:val="num" w:pos="3666"/>
        </w:tabs>
        <w:ind w:left="3666" w:hanging="360"/>
      </w:pPr>
      <w:rPr>
        <w:rFonts w:ascii="Courier New" w:hAnsi="Courier New" w:cs="Courier New" w:hint="default"/>
      </w:rPr>
    </w:lvl>
    <w:lvl w:ilvl="5" w:tplc="04020005" w:tentative="1">
      <w:start w:val="1"/>
      <w:numFmt w:val="bullet"/>
      <w:lvlText w:val=""/>
      <w:lvlJc w:val="left"/>
      <w:pPr>
        <w:tabs>
          <w:tab w:val="num" w:pos="4386"/>
        </w:tabs>
        <w:ind w:left="4386" w:hanging="360"/>
      </w:pPr>
      <w:rPr>
        <w:rFonts w:ascii="Wingdings" w:hAnsi="Wingdings" w:hint="default"/>
      </w:rPr>
    </w:lvl>
    <w:lvl w:ilvl="6" w:tplc="04020001" w:tentative="1">
      <w:start w:val="1"/>
      <w:numFmt w:val="bullet"/>
      <w:lvlText w:val=""/>
      <w:lvlJc w:val="left"/>
      <w:pPr>
        <w:tabs>
          <w:tab w:val="num" w:pos="5106"/>
        </w:tabs>
        <w:ind w:left="5106" w:hanging="360"/>
      </w:pPr>
      <w:rPr>
        <w:rFonts w:ascii="Symbol" w:hAnsi="Symbol" w:hint="default"/>
      </w:rPr>
    </w:lvl>
    <w:lvl w:ilvl="7" w:tplc="04020003" w:tentative="1">
      <w:start w:val="1"/>
      <w:numFmt w:val="bullet"/>
      <w:lvlText w:val="o"/>
      <w:lvlJc w:val="left"/>
      <w:pPr>
        <w:tabs>
          <w:tab w:val="num" w:pos="5826"/>
        </w:tabs>
        <w:ind w:left="5826" w:hanging="360"/>
      </w:pPr>
      <w:rPr>
        <w:rFonts w:ascii="Courier New" w:hAnsi="Courier New" w:cs="Courier New" w:hint="default"/>
      </w:rPr>
    </w:lvl>
    <w:lvl w:ilvl="8" w:tplc="04020005" w:tentative="1">
      <w:start w:val="1"/>
      <w:numFmt w:val="bullet"/>
      <w:lvlText w:val=""/>
      <w:lvlJc w:val="left"/>
      <w:pPr>
        <w:tabs>
          <w:tab w:val="num" w:pos="6546"/>
        </w:tabs>
        <w:ind w:left="6546" w:hanging="360"/>
      </w:pPr>
      <w:rPr>
        <w:rFonts w:ascii="Wingdings" w:hAnsi="Wingdings" w:hint="default"/>
      </w:rPr>
    </w:lvl>
  </w:abstractNum>
  <w:abstractNum w:abstractNumId="8" w15:restartNumberingAfterBreak="0">
    <w:nsid w:val="21C95986"/>
    <w:multiLevelType w:val="hybridMultilevel"/>
    <w:tmpl w:val="65D61FA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286441A2"/>
    <w:multiLevelType w:val="hybridMultilevel"/>
    <w:tmpl w:val="35684E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89D378E"/>
    <w:multiLevelType w:val="hybridMultilevel"/>
    <w:tmpl w:val="32789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DE096D"/>
    <w:multiLevelType w:val="hybridMultilevel"/>
    <w:tmpl w:val="339EA900"/>
    <w:lvl w:ilvl="0" w:tplc="8796E8D8">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A2B6BD5"/>
    <w:multiLevelType w:val="hybridMultilevel"/>
    <w:tmpl w:val="43B27A2A"/>
    <w:lvl w:ilvl="0" w:tplc="61EC0904">
      <w:start w:val="1"/>
      <w:numFmt w:val="decimal"/>
      <w:lvlText w:val="%1."/>
      <w:lvlJc w:val="left"/>
      <w:pPr>
        <w:tabs>
          <w:tab w:val="num" w:pos="1070"/>
        </w:tabs>
        <w:ind w:left="1070" w:hanging="360"/>
      </w:pPr>
      <w:rPr>
        <w:rFonts w:hint="default"/>
        <w:b w:val="0"/>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F6E5A7C"/>
    <w:multiLevelType w:val="hybridMultilevel"/>
    <w:tmpl w:val="44584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36145A"/>
    <w:multiLevelType w:val="hybridMultilevel"/>
    <w:tmpl w:val="233AEAEA"/>
    <w:lvl w:ilvl="0" w:tplc="ACEEC922">
      <w:start w:val="1"/>
      <w:numFmt w:val="decimal"/>
      <w:lvlText w:val="%1."/>
      <w:lvlJc w:val="left"/>
      <w:pPr>
        <w:ind w:left="1211" w:hanging="360"/>
      </w:pPr>
      <w:rPr>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33B97003"/>
    <w:multiLevelType w:val="hybridMultilevel"/>
    <w:tmpl w:val="E2B27730"/>
    <w:lvl w:ilvl="0" w:tplc="B0D68C1E">
      <w:start w:val="2"/>
      <w:numFmt w:val="bullet"/>
      <w:lvlText w:val="-"/>
      <w:lvlJc w:val="left"/>
      <w:pPr>
        <w:ind w:left="720" w:hanging="360"/>
      </w:pPr>
      <w:rPr>
        <w:rFonts w:ascii="Arial Narrow" w:eastAsia="MS Mincho"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3E62D9"/>
    <w:multiLevelType w:val="hybridMultilevel"/>
    <w:tmpl w:val="802E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954FF5"/>
    <w:multiLevelType w:val="hybridMultilevel"/>
    <w:tmpl w:val="086EE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BB4034"/>
    <w:multiLevelType w:val="hybridMultilevel"/>
    <w:tmpl w:val="771A9C52"/>
    <w:lvl w:ilvl="0" w:tplc="BAEC937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875C12"/>
    <w:multiLevelType w:val="hybridMultilevel"/>
    <w:tmpl w:val="CF4AD92E"/>
    <w:lvl w:ilvl="0" w:tplc="61EC0904">
      <w:start w:val="1"/>
      <w:numFmt w:val="decimal"/>
      <w:lvlText w:val="%1."/>
      <w:lvlJc w:val="left"/>
      <w:pPr>
        <w:tabs>
          <w:tab w:val="num" w:pos="720"/>
        </w:tabs>
        <w:ind w:left="720" w:hanging="360"/>
      </w:pPr>
      <w:rPr>
        <w:rFonts w:hint="default"/>
        <w:b w:val="0"/>
        <w:color w:val="000000"/>
      </w:rPr>
    </w:lvl>
    <w:lvl w:ilvl="1" w:tplc="04090001">
      <w:start w:val="1"/>
      <w:numFmt w:val="bullet"/>
      <w:lvlText w:val=""/>
      <w:lvlJc w:val="left"/>
      <w:pPr>
        <w:ind w:left="5039" w:hanging="360"/>
      </w:pPr>
      <w:rPr>
        <w:rFonts w:ascii="Symbol" w:hAnsi="Symbol" w:hint="default"/>
        <w:b/>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5F17C1"/>
    <w:multiLevelType w:val="hybridMultilevel"/>
    <w:tmpl w:val="B88C81F2"/>
    <w:lvl w:ilvl="0" w:tplc="086ECC22">
      <w:start w:val="1"/>
      <w:numFmt w:val="decimal"/>
      <w:lvlText w:val="%1."/>
      <w:lvlJc w:val="left"/>
      <w:pPr>
        <w:ind w:left="943" w:hanging="37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43E02E9A"/>
    <w:multiLevelType w:val="hybridMultilevel"/>
    <w:tmpl w:val="E79252CA"/>
    <w:lvl w:ilvl="0" w:tplc="B0D68C1E">
      <w:start w:val="2"/>
      <w:numFmt w:val="bullet"/>
      <w:lvlText w:val="-"/>
      <w:lvlJc w:val="left"/>
      <w:pPr>
        <w:ind w:left="720" w:hanging="360"/>
      </w:pPr>
      <w:rPr>
        <w:rFonts w:ascii="Arial Narrow" w:eastAsia="MS Mincho"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D158A9"/>
    <w:multiLevelType w:val="multilevel"/>
    <w:tmpl w:val="1610CEC4"/>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9FC0CA1"/>
    <w:multiLevelType w:val="hybridMultilevel"/>
    <w:tmpl w:val="77DE0220"/>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3A6A5F"/>
    <w:multiLevelType w:val="hybridMultilevel"/>
    <w:tmpl w:val="9DB495F8"/>
    <w:lvl w:ilvl="0" w:tplc="B0D68C1E">
      <w:start w:val="2"/>
      <w:numFmt w:val="bullet"/>
      <w:lvlText w:val="-"/>
      <w:lvlJc w:val="left"/>
      <w:pPr>
        <w:ind w:left="1200" w:hanging="360"/>
      </w:pPr>
      <w:rPr>
        <w:rFonts w:ascii="Arial Narrow" w:eastAsia="MS Mincho" w:hAnsi="Arial Narrow"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5" w15:restartNumberingAfterBreak="0">
    <w:nsid w:val="4B124933"/>
    <w:multiLevelType w:val="hybridMultilevel"/>
    <w:tmpl w:val="CD62DE06"/>
    <w:lvl w:ilvl="0" w:tplc="9D7ADE26">
      <w:start w:val="1"/>
      <w:numFmt w:val="decimal"/>
      <w:lvlText w:val="%1."/>
      <w:lvlJc w:val="left"/>
      <w:pPr>
        <w:tabs>
          <w:tab w:val="num" w:pos="928"/>
        </w:tabs>
        <w:ind w:left="928" w:hanging="360"/>
      </w:pPr>
      <w:rPr>
        <w:rFonts w:hint="default"/>
        <w:b w:val="0"/>
      </w:rPr>
    </w:lvl>
    <w:lvl w:ilvl="1" w:tplc="04020019" w:tentative="1">
      <w:start w:val="1"/>
      <w:numFmt w:val="lowerLetter"/>
      <w:lvlText w:val="%2."/>
      <w:lvlJc w:val="left"/>
      <w:pPr>
        <w:tabs>
          <w:tab w:val="num" w:pos="1866"/>
        </w:tabs>
        <w:ind w:left="1866" w:hanging="360"/>
      </w:pPr>
    </w:lvl>
    <w:lvl w:ilvl="2" w:tplc="0402001B" w:tentative="1">
      <w:start w:val="1"/>
      <w:numFmt w:val="lowerRoman"/>
      <w:lvlText w:val="%3."/>
      <w:lvlJc w:val="right"/>
      <w:pPr>
        <w:tabs>
          <w:tab w:val="num" w:pos="2586"/>
        </w:tabs>
        <w:ind w:left="2586" w:hanging="180"/>
      </w:pPr>
    </w:lvl>
    <w:lvl w:ilvl="3" w:tplc="0402000F" w:tentative="1">
      <w:start w:val="1"/>
      <w:numFmt w:val="decimal"/>
      <w:lvlText w:val="%4."/>
      <w:lvlJc w:val="left"/>
      <w:pPr>
        <w:tabs>
          <w:tab w:val="num" w:pos="3306"/>
        </w:tabs>
        <w:ind w:left="3306" w:hanging="360"/>
      </w:pPr>
    </w:lvl>
    <w:lvl w:ilvl="4" w:tplc="04020019" w:tentative="1">
      <w:start w:val="1"/>
      <w:numFmt w:val="lowerLetter"/>
      <w:lvlText w:val="%5."/>
      <w:lvlJc w:val="left"/>
      <w:pPr>
        <w:tabs>
          <w:tab w:val="num" w:pos="4026"/>
        </w:tabs>
        <w:ind w:left="4026" w:hanging="360"/>
      </w:pPr>
    </w:lvl>
    <w:lvl w:ilvl="5" w:tplc="0402001B" w:tentative="1">
      <w:start w:val="1"/>
      <w:numFmt w:val="lowerRoman"/>
      <w:lvlText w:val="%6."/>
      <w:lvlJc w:val="right"/>
      <w:pPr>
        <w:tabs>
          <w:tab w:val="num" w:pos="4746"/>
        </w:tabs>
        <w:ind w:left="4746" w:hanging="180"/>
      </w:pPr>
    </w:lvl>
    <w:lvl w:ilvl="6" w:tplc="0402000F" w:tentative="1">
      <w:start w:val="1"/>
      <w:numFmt w:val="decimal"/>
      <w:lvlText w:val="%7."/>
      <w:lvlJc w:val="left"/>
      <w:pPr>
        <w:tabs>
          <w:tab w:val="num" w:pos="5466"/>
        </w:tabs>
        <w:ind w:left="5466" w:hanging="360"/>
      </w:pPr>
    </w:lvl>
    <w:lvl w:ilvl="7" w:tplc="04020019" w:tentative="1">
      <w:start w:val="1"/>
      <w:numFmt w:val="lowerLetter"/>
      <w:lvlText w:val="%8."/>
      <w:lvlJc w:val="left"/>
      <w:pPr>
        <w:tabs>
          <w:tab w:val="num" w:pos="6186"/>
        </w:tabs>
        <w:ind w:left="6186" w:hanging="360"/>
      </w:pPr>
    </w:lvl>
    <w:lvl w:ilvl="8" w:tplc="0402001B" w:tentative="1">
      <w:start w:val="1"/>
      <w:numFmt w:val="lowerRoman"/>
      <w:lvlText w:val="%9."/>
      <w:lvlJc w:val="right"/>
      <w:pPr>
        <w:tabs>
          <w:tab w:val="num" w:pos="6906"/>
        </w:tabs>
        <w:ind w:left="6906" w:hanging="180"/>
      </w:pPr>
    </w:lvl>
  </w:abstractNum>
  <w:abstractNum w:abstractNumId="26" w15:restartNumberingAfterBreak="0">
    <w:nsid w:val="537C7C97"/>
    <w:multiLevelType w:val="hybridMultilevel"/>
    <w:tmpl w:val="1856FC94"/>
    <w:lvl w:ilvl="0" w:tplc="D9342222">
      <w:start w:val="1"/>
      <w:numFmt w:val="decimal"/>
      <w:lvlText w:val="%1."/>
      <w:lvlJc w:val="left"/>
      <w:pPr>
        <w:ind w:left="1080" w:hanging="360"/>
      </w:pPr>
      <w:rPr>
        <w:rFonts w:hint="default"/>
        <w:color w:val="000000"/>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15:restartNumberingAfterBreak="0">
    <w:nsid w:val="5E3867BB"/>
    <w:multiLevelType w:val="hybridMultilevel"/>
    <w:tmpl w:val="C8BC7076"/>
    <w:lvl w:ilvl="0" w:tplc="98BE5628">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5EFD5EF9"/>
    <w:multiLevelType w:val="hybridMultilevel"/>
    <w:tmpl w:val="7B84D2F8"/>
    <w:lvl w:ilvl="0" w:tplc="B0D68C1E">
      <w:start w:val="2"/>
      <w:numFmt w:val="bullet"/>
      <w:lvlText w:val="-"/>
      <w:lvlJc w:val="left"/>
      <w:pPr>
        <w:ind w:left="1287" w:hanging="360"/>
      </w:pPr>
      <w:rPr>
        <w:rFonts w:ascii="Arial Narrow" w:eastAsia="MS Mincho" w:hAnsi="Arial Narrow"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601B455E"/>
    <w:multiLevelType w:val="hybridMultilevel"/>
    <w:tmpl w:val="CA466ED0"/>
    <w:lvl w:ilvl="0" w:tplc="AA9816C6">
      <w:start w:val="2"/>
      <w:numFmt w:val="bullet"/>
      <w:lvlText w:val="-"/>
      <w:lvlJc w:val="left"/>
      <w:pPr>
        <w:ind w:left="1647" w:hanging="360"/>
      </w:pPr>
      <w:rPr>
        <w:rFonts w:ascii="Arial Narrow" w:eastAsia="MS Mincho" w:hAnsi="Arial Narrow" w:cs="Times New Roman" w:hint="default"/>
        <w:b/>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30" w15:restartNumberingAfterBreak="0">
    <w:nsid w:val="608234FC"/>
    <w:multiLevelType w:val="hybridMultilevel"/>
    <w:tmpl w:val="D45447E6"/>
    <w:lvl w:ilvl="0" w:tplc="04090001">
      <w:start w:val="1"/>
      <w:numFmt w:val="bullet"/>
      <w:lvlText w:val=""/>
      <w:lvlJc w:val="left"/>
      <w:pPr>
        <w:ind w:left="928"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C6EFD"/>
    <w:multiLevelType w:val="hybridMultilevel"/>
    <w:tmpl w:val="BEA087D8"/>
    <w:lvl w:ilvl="0" w:tplc="D9342222">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5C16CF6"/>
    <w:multiLevelType w:val="hybridMultilevel"/>
    <w:tmpl w:val="EAAEB5E2"/>
    <w:lvl w:ilvl="0" w:tplc="BAEC937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DF5714"/>
    <w:multiLevelType w:val="hybridMultilevel"/>
    <w:tmpl w:val="E892B6CA"/>
    <w:lvl w:ilvl="0" w:tplc="04090001">
      <w:start w:val="1"/>
      <w:numFmt w:val="bullet"/>
      <w:lvlText w:val=""/>
      <w:lvlJc w:val="left"/>
      <w:pPr>
        <w:ind w:left="1080" w:hanging="360"/>
      </w:pPr>
      <w:rPr>
        <w:rFonts w:ascii="Symbol" w:hAnsi="Symbol" w:hint="default"/>
        <w:color w:val="auto"/>
      </w:rPr>
    </w:lvl>
    <w:lvl w:ilvl="1" w:tplc="274AAB04">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70A32AA"/>
    <w:multiLevelType w:val="hybridMultilevel"/>
    <w:tmpl w:val="C8BC7076"/>
    <w:lvl w:ilvl="0" w:tplc="98BE5628">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6711509D"/>
    <w:multiLevelType w:val="hybridMultilevel"/>
    <w:tmpl w:val="FBEE823E"/>
    <w:lvl w:ilvl="0" w:tplc="2B3A951E">
      <w:start w:val="1"/>
      <w:numFmt w:val="bullet"/>
      <w:lvlText w:val=""/>
      <w:lvlJc w:val="left"/>
      <w:pPr>
        <w:ind w:left="1287" w:hanging="360"/>
      </w:pPr>
      <w:rPr>
        <w:rFonts w:ascii="Symbol" w:hAnsi="Symbol" w:hint="default"/>
        <w:sz w:val="24"/>
        <w:szCs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69813B0C"/>
    <w:multiLevelType w:val="hybridMultilevel"/>
    <w:tmpl w:val="43B27A2A"/>
    <w:lvl w:ilvl="0" w:tplc="61EC0904">
      <w:start w:val="1"/>
      <w:numFmt w:val="decimal"/>
      <w:lvlText w:val="%1."/>
      <w:lvlJc w:val="left"/>
      <w:pPr>
        <w:tabs>
          <w:tab w:val="num" w:pos="720"/>
        </w:tabs>
        <w:ind w:left="720" w:hanging="360"/>
      </w:pPr>
      <w:rPr>
        <w:rFonts w:hint="default"/>
        <w:b w:val="0"/>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6B73577E"/>
    <w:multiLevelType w:val="hybridMultilevel"/>
    <w:tmpl w:val="A036DD34"/>
    <w:lvl w:ilvl="0" w:tplc="0409000B">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8" w15:restartNumberingAfterBreak="0">
    <w:nsid w:val="6DA2210E"/>
    <w:multiLevelType w:val="hybridMultilevel"/>
    <w:tmpl w:val="7C5C7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3B2702"/>
    <w:multiLevelType w:val="hybridMultilevel"/>
    <w:tmpl w:val="7ED8A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99599C"/>
    <w:multiLevelType w:val="hybridMultilevel"/>
    <w:tmpl w:val="43B27A2A"/>
    <w:lvl w:ilvl="0" w:tplc="61EC0904">
      <w:start w:val="1"/>
      <w:numFmt w:val="decimal"/>
      <w:lvlText w:val="%1."/>
      <w:lvlJc w:val="left"/>
      <w:pPr>
        <w:tabs>
          <w:tab w:val="num" w:pos="720"/>
        </w:tabs>
        <w:ind w:left="720" w:hanging="360"/>
      </w:pPr>
      <w:rPr>
        <w:rFonts w:hint="default"/>
        <w:b w:val="0"/>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15:restartNumberingAfterBreak="0">
    <w:nsid w:val="749E23BA"/>
    <w:multiLevelType w:val="hybridMultilevel"/>
    <w:tmpl w:val="C48A9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9A91F2C"/>
    <w:multiLevelType w:val="hybridMultilevel"/>
    <w:tmpl w:val="1040DD16"/>
    <w:lvl w:ilvl="0" w:tplc="04020001">
      <w:start w:val="1"/>
      <w:numFmt w:val="bullet"/>
      <w:lvlText w:val=""/>
      <w:lvlJc w:val="left"/>
      <w:pPr>
        <w:ind w:left="1647" w:hanging="360"/>
      </w:pPr>
      <w:rPr>
        <w:rFonts w:ascii="Symbol" w:hAnsi="Symbol" w:hint="default"/>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num w:numId="1">
    <w:abstractNumId w:val="33"/>
  </w:num>
  <w:num w:numId="2">
    <w:abstractNumId w:val="13"/>
  </w:num>
  <w:num w:numId="3">
    <w:abstractNumId w:val="35"/>
  </w:num>
  <w:num w:numId="4">
    <w:abstractNumId w:val="1"/>
  </w:num>
  <w:num w:numId="5">
    <w:abstractNumId w:val="5"/>
  </w:num>
  <w:num w:numId="6">
    <w:abstractNumId w:val="16"/>
  </w:num>
  <w:num w:numId="7">
    <w:abstractNumId w:val="21"/>
  </w:num>
  <w:num w:numId="8">
    <w:abstractNumId w:val="19"/>
  </w:num>
  <w:num w:numId="9">
    <w:abstractNumId w:val="18"/>
  </w:num>
  <w:num w:numId="10">
    <w:abstractNumId w:val="7"/>
  </w:num>
  <w:num w:numId="11">
    <w:abstractNumId w:val="25"/>
  </w:num>
  <w:num w:numId="12">
    <w:abstractNumId w:val="32"/>
  </w:num>
  <w:num w:numId="13">
    <w:abstractNumId w:val="6"/>
  </w:num>
  <w:num w:numId="14">
    <w:abstractNumId w:val="24"/>
  </w:num>
  <w:num w:numId="15">
    <w:abstractNumId w:val="30"/>
  </w:num>
  <w:num w:numId="16">
    <w:abstractNumId w:val="31"/>
  </w:num>
  <w:num w:numId="17">
    <w:abstractNumId w:val="14"/>
  </w:num>
  <w:num w:numId="18">
    <w:abstractNumId w:val="11"/>
  </w:num>
  <w:num w:numId="19">
    <w:abstractNumId w:val="26"/>
  </w:num>
  <w:num w:numId="20">
    <w:abstractNumId w:val="20"/>
  </w:num>
  <w:num w:numId="21">
    <w:abstractNumId w:val="8"/>
  </w:num>
  <w:num w:numId="22">
    <w:abstractNumId w:val="41"/>
  </w:num>
  <w:num w:numId="23">
    <w:abstractNumId w:val="27"/>
  </w:num>
  <w:num w:numId="24">
    <w:abstractNumId w:val="34"/>
  </w:num>
  <w:num w:numId="25">
    <w:abstractNumId w:val="12"/>
  </w:num>
  <w:num w:numId="26">
    <w:abstractNumId w:val="15"/>
  </w:num>
  <w:num w:numId="27">
    <w:abstractNumId w:val="38"/>
  </w:num>
  <w:num w:numId="28">
    <w:abstractNumId w:val="2"/>
  </w:num>
  <w:num w:numId="29">
    <w:abstractNumId w:val="40"/>
  </w:num>
  <w:num w:numId="30">
    <w:abstractNumId w:val="36"/>
  </w:num>
  <w:num w:numId="31">
    <w:abstractNumId w:val="28"/>
  </w:num>
  <w:num w:numId="32">
    <w:abstractNumId w:val="42"/>
  </w:num>
  <w:num w:numId="33">
    <w:abstractNumId w:val="4"/>
  </w:num>
  <w:num w:numId="34">
    <w:abstractNumId w:val="3"/>
  </w:num>
  <w:num w:numId="35">
    <w:abstractNumId w:val="29"/>
  </w:num>
  <w:num w:numId="36">
    <w:abstractNumId w:val="9"/>
  </w:num>
  <w:num w:numId="37">
    <w:abstractNumId w:val="39"/>
  </w:num>
  <w:num w:numId="38">
    <w:abstractNumId w:val="23"/>
  </w:num>
  <w:num w:numId="39">
    <w:abstractNumId w:val="10"/>
  </w:num>
  <w:num w:numId="40">
    <w:abstractNumId w:val="37"/>
  </w:num>
  <w:num w:numId="41">
    <w:abstractNumId w:val="17"/>
  </w:num>
  <w:num w:numId="42">
    <w:abstractNumId w:val="22"/>
  </w:num>
  <w:num w:numId="4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17"/>
    <w:rsid w:val="00000793"/>
    <w:rsid w:val="000007D7"/>
    <w:rsid w:val="00000989"/>
    <w:rsid w:val="00001918"/>
    <w:rsid w:val="00001E60"/>
    <w:rsid w:val="0000306F"/>
    <w:rsid w:val="0000317D"/>
    <w:rsid w:val="000035A8"/>
    <w:rsid w:val="000035F9"/>
    <w:rsid w:val="00004797"/>
    <w:rsid w:val="00004E48"/>
    <w:rsid w:val="0000508A"/>
    <w:rsid w:val="0000555D"/>
    <w:rsid w:val="000060F6"/>
    <w:rsid w:val="00006DC1"/>
    <w:rsid w:val="00006DC3"/>
    <w:rsid w:val="00006FAA"/>
    <w:rsid w:val="0000703F"/>
    <w:rsid w:val="00007BB0"/>
    <w:rsid w:val="00010465"/>
    <w:rsid w:val="00010517"/>
    <w:rsid w:val="000109E3"/>
    <w:rsid w:val="00010AFD"/>
    <w:rsid w:val="00010C8E"/>
    <w:rsid w:val="000111EB"/>
    <w:rsid w:val="00011673"/>
    <w:rsid w:val="00011AB2"/>
    <w:rsid w:val="00011C8C"/>
    <w:rsid w:val="00011DC8"/>
    <w:rsid w:val="00012290"/>
    <w:rsid w:val="00012F25"/>
    <w:rsid w:val="000133E1"/>
    <w:rsid w:val="0001356C"/>
    <w:rsid w:val="000140AE"/>
    <w:rsid w:val="00014289"/>
    <w:rsid w:val="00014E25"/>
    <w:rsid w:val="00014FD8"/>
    <w:rsid w:val="00015248"/>
    <w:rsid w:val="000153B9"/>
    <w:rsid w:val="000154C5"/>
    <w:rsid w:val="0001586C"/>
    <w:rsid w:val="00015C8A"/>
    <w:rsid w:val="000170B4"/>
    <w:rsid w:val="00020F28"/>
    <w:rsid w:val="000213C0"/>
    <w:rsid w:val="0002144A"/>
    <w:rsid w:val="000217AE"/>
    <w:rsid w:val="0002242F"/>
    <w:rsid w:val="000224C6"/>
    <w:rsid w:val="000261C1"/>
    <w:rsid w:val="00027659"/>
    <w:rsid w:val="00030FF0"/>
    <w:rsid w:val="00031909"/>
    <w:rsid w:val="00031DDC"/>
    <w:rsid w:val="00031FDE"/>
    <w:rsid w:val="00032539"/>
    <w:rsid w:val="0003280C"/>
    <w:rsid w:val="00032911"/>
    <w:rsid w:val="00033668"/>
    <w:rsid w:val="00033CEC"/>
    <w:rsid w:val="00034FDD"/>
    <w:rsid w:val="0003606F"/>
    <w:rsid w:val="0003640A"/>
    <w:rsid w:val="00036629"/>
    <w:rsid w:val="0003674F"/>
    <w:rsid w:val="00036B6D"/>
    <w:rsid w:val="000402DC"/>
    <w:rsid w:val="000403BD"/>
    <w:rsid w:val="000405D4"/>
    <w:rsid w:val="00040E50"/>
    <w:rsid w:val="000416A4"/>
    <w:rsid w:val="00042171"/>
    <w:rsid w:val="0004220B"/>
    <w:rsid w:val="00042A56"/>
    <w:rsid w:val="000435DC"/>
    <w:rsid w:val="0004366B"/>
    <w:rsid w:val="0004379F"/>
    <w:rsid w:val="000437AB"/>
    <w:rsid w:val="000438F9"/>
    <w:rsid w:val="00043C23"/>
    <w:rsid w:val="000444E4"/>
    <w:rsid w:val="000448E3"/>
    <w:rsid w:val="00044F5D"/>
    <w:rsid w:val="000452B5"/>
    <w:rsid w:val="000458A2"/>
    <w:rsid w:val="00046468"/>
    <w:rsid w:val="000469DB"/>
    <w:rsid w:val="00046FEF"/>
    <w:rsid w:val="000510EC"/>
    <w:rsid w:val="0005173E"/>
    <w:rsid w:val="00053702"/>
    <w:rsid w:val="000543AB"/>
    <w:rsid w:val="00054986"/>
    <w:rsid w:val="00054FB4"/>
    <w:rsid w:val="000560B7"/>
    <w:rsid w:val="00056C76"/>
    <w:rsid w:val="00057122"/>
    <w:rsid w:val="000578D0"/>
    <w:rsid w:val="00057BED"/>
    <w:rsid w:val="00057DB5"/>
    <w:rsid w:val="00062007"/>
    <w:rsid w:val="00062C1E"/>
    <w:rsid w:val="0006335E"/>
    <w:rsid w:val="000638E9"/>
    <w:rsid w:val="0006404F"/>
    <w:rsid w:val="00065C7D"/>
    <w:rsid w:val="00065CD0"/>
    <w:rsid w:val="00065DFA"/>
    <w:rsid w:val="00065E96"/>
    <w:rsid w:val="000661FA"/>
    <w:rsid w:val="000666A4"/>
    <w:rsid w:val="00066AA2"/>
    <w:rsid w:val="00066B84"/>
    <w:rsid w:val="00070149"/>
    <w:rsid w:val="00071168"/>
    <w:rsid w:val="000713F0"/>
    <w:rsid w:val="0007154B"/>
    <w:rsid w:val="00071A86"/>
    <w:rsid w:val="00072F63"/>
    <w:rsid w:val="0007370C"/>
    <w:rsid w:val="00073EA2"/>
    <w:rsid w:val="0007402B"/>
    <w:rsid w:val="00074B97"/>
    <w:rsid w:val="000750D4"/>
    <w:rsid w:val="00075FFB"/>
    <w:rsid w:val="00076A27"/>
    <w:rsid w:val="00076D28"/>
    <w:rsid w:val="00077302"/>
    <w:rsid w:val="00077421"/>
    <w:rsid w:val="000801F5"/>
    <w:rsid w:val="00081BB6"/>
    <w:rsid w:val="00082A17"/>
    <w:rsid w:val="00083351"/>
    <w:rsid w:val="00083394"/>
    <w:rsid w:val="00083768"/>
    <w:rsid w:val="0008432F"/>
    <w:rsid w:val="0008442F"/>
    <w:rsid w:val="00084693"/>
    <w:rsid w:val="00084B32"/>
    <w:rsid w:val="00085071"/>
    <w:rsid w:val="00085E71"/>
    <w:rsid w:val="000877C4"/>
    <w:rsid w:val="00090444"/>
    <w:rsid w:val="00090E61"/>
    <w:rsid w:val="000914DD"/>
    <w:rsid w:val="00091C89"/>
    <w:rsid w:val="00091DBD"/>
    <w:rsid w:val="000929DD"/>
    <w:rsid w:val="000943FF"/>
    <w:rsid w:val="00094B0C"/>
    <w:rsid w:val="0009586B"/>
    <w:rsid w:val="000970D2"/>
    <w:rsid w:val="00097B7C"/>
    <w:rsid w:val="00097FEE"/>
    <w:rsid w:val="000A023E"/>
    <w:rsid w:val="000A0DC3"/>
    <w:rsid w:val="000A0E57"/>
    <w:rsid w:val="000A1A34"/>
    <w:rsid w:val="000A3286"/>
    <w:rsid w:val="000A36DC"/>
    <w:rsid w:val="000A3D9B"/>
    <w:rsid w:val="000A49B5"/>
    <w:rsid w:val="000A52EB"/>
    <w:rsid w:val="000A6AC8"/>
    <w:rsid w:val="000A74AC"/>
    <w:rsid w:val="000A764E"/>
    <w:rsid w:val="000B0A26"/>
    <w:rsid w:val="000B151A"/>
    <w:rsid w:val="000B15C5"/>
    <w:rsid w:val="000B1EF6"/>
    <w:rsid w:val="000B26B1"/>
    <w:rsid w:val="000B2745"/>
    <w:rsid w:val="000B2CC1"/>
    <w:rsid w:val="000B31A3"/>
    <w:rsid w:val="000B337B"/>
    <w:rsid w:val="000B371B"/>
    <w:rsid w:val="000B6D2A"/>
    <w:rsid w:val="000C08CF"/>
    <w:rsid w:val="000C0FB2"/>
    <w:rsid w:val="000C1048"/>
    <w:rsid w:val="000C3026"/>
    <w:rsid w:val="000C3F78"/>
    <w:rsid w:val="000C3FCE"/>
    <w:rsid w:val="000C42F1"/>
    <w:rsid w:val="000C4D0F"/>
    <w:rsid w:val="000C5293"/>
    <w:rsid w:val="000C5441"/>
    <w:rsid w:val="000C62E4"/>
    <w:rsid w:val="000C6AE0"/>
    <w:rsid w:val="000C6BE7"/>
    <w:rsid w:val="000C6C96"/>
    <w:rsid w:val="000D1329"/>
    <w:rsid w:val="000D1430"/>
    <w:rsid w:val="000D1576"/>
    <w:rsid w:val="000D1A72"/>
    <w:rsid w:val="000D1F63"/>
    <w:rsid w:val="000D1FFF"/>
    <w:rsid w:val="000D2804"/>
    <w:rsid w:val="000D2952"/>
    <w:rsid w:val="000D2C03"/>
    <w:rsid w:val="000D43FC"/>
    <w:rsid w:val="000D47B6"/>
    <w:rsid w:val="000D50CA"/>
    <w:rsid w:val="000D5116"/>
    <w:rsid w:val="000D5A28"/>
    <w:rsid w:val="000D6246"/>
    <w:rsid w:val="000D6AC4"/>
    <w:rsid w:val="000D705D"/>
    <w:rsid w:val="000D7E60"/>
    <w:rsid w:val="000D7FD8"/>
    <w:rsid w:val="000E0346"/>
    <w:rsid w:val="000E09E5"/>
    <w:rsid w:val="000E0A6B"/>
    <w:rsid w:val="000E24B6"/>
    <w:rsid w:val="000E2B4D"/>
    <w:rsid w:val="000E2EF0"/>
    <w:rsid w:val="000E463F"/>
    <w:rsid w:val="000E4A90"/>
    <w:rsid w:val="000E4B5F"/>
    <w:rsid w:val="000E4D57"/>
    <w:rsid w:val="000E5BCD"/>
    <w:rsid w:val="000E5FA9"/>
    <w:rsid w:val="000E6FA5"/>
    <w:rsid w:val="000F0041"/>
    <w:rsid w:val="000F01AD"/>
    <w:rsid w:val="000F1D9B"/>
    <w:rsid w:val="000F2032"/>
    <w:rsid w:val="000F2662"/>
    <w:rsid w:val="000F27B8"/>
    <w:rsid w:val="000F2D5C"/>
    <w:rsid w:val="000F34CE"/>
    <w:rsid w:val="000F427D"/>
    <w:rsid w:val="000F434C"/>
    <w:rsid w:val="000F4952"/>
    <w:rsid w:val="000F4B8F"/>
    <w:rsid w:val="000F4C8E"/>
    <w:rsid w:val="000F5775"/>
    <w:rsid w:val="000F5ABC"/>
    <w:rsid w:val="000F6504"/>
    <w:rsid w:val="000F6F36"/>
    <w:rsid w:val="000F72BE"/>
    <w:rsid w:val="000F746B"/>
    <w:rsid w:val="000F780A"/>
    <w:rsid w:val="001006CF"/>
    <w:rsid w:val="00100D16"/>
    <w:rsid w:val="00100D5B"/>
    <w:rsid w:val="00101E4D"/>
    <w:rsid w:val="0010273D"/>
    <w:rsid w:val="0010312A"/>
    <w:rsid w:val="0010428F"/>
    <w:rsid w:val="00104B12"/>
    <w:rsid w:val="00104EF4"/>
    <w:rsid w:val="001050E1"/>
    <w:rsid w:val="00106563"/>
    <w:rsid w:val="001073F0"/>
    <w:rsid w:val="001079CA"/>
    <w:rsid w:val="00107E21"/>
    <w:rsid w:val="00107E73"/>
    <w:rsid w:val="001102DC"/>
    <w:rsid w:val="00110A01"/>
    <w:rsid w:val="00110F10"/>
    <w:rsid w:val="00111704"/>
    <w:rsid w:val="00111740"/>
    <w:rsid w:val="001127A0"/>
    <w:rsid w:val="00112982"/>
    <w:rsid w:val="001130A4"/>
    <w:rsid w:val="001138B1"/>
    <w:rsid w:val="00114828"/>
    <w:rsid w:val="00114DF7"/>
    <w:rsid w:val="001158C0"/>
    <w:rsid w:val="00115A8D"/>
    <w:rsid w:val="001166DF"/>
    <w:rsid w:val="00116EC3"/>
    <w:rsid w:val="001178F7"/>
    <w:rsid w:val="001204CE"/>
    <w:rsid w:val="001209E4"/>
    <w:rsid w:val="001213F2"/>
    <w:rsid w:val="00121DE6"/>
    <w:rsid w:val="001222A7"/>
    <w:rsid w:val="00122474"/>
    <w:rsid w:val="00123F18"/>
    <w:rsid w:val="001265C9"/>
    <w:rsid w:val="00127CD5"/>
    <w:rsid w:val="00130474"/>
    <w:rsid w:val="001306C0"/>
    <w:rsid w:val="00130E8E"/>
    <w:rsid w:val="001317DA"/>
    <w:rsid w:val="001324E4"/>
    <w:rsid w:val="001326EF"/>
    <w:rsid w:val="00132E6B"/>
    <w:rsid w:val="00133E55"/>
    <w:rsid w:val="001345D4"/>
    <w:rsid w:val="001346F1"/>
    <w:rsid w:val="00135624"/>
    <w:rsid w:val="00136B66"/>
    <w:rsid w:val="00136CEB"/>
    <w:rsid w:val="00137629"/>
    <w:rsid w:val="00137D82"/>
    <w:rsid w:val="00140142"/>
    <w:rsid w:val="0014019A"/>
    <w:rsid w:val="001402E6"/>
    <w:rsid w:val="00140609"/>
    <w:rsid w:val="001414F9"/>
    <w:rsid w:val="00141973"/>
    <w:rsid w:val="001431CE"/>
    <w:rsid w:val="001434A6"/>
    <w:rsid w:val="00143672"/>
    <w:rsid w:val="0014376D"/>
    <w:rsid w:val="00144095"/>
    <w:rsid w:val="00144746"/>
    <w:rsid w:val="001448AE"/>
    <w:rsid w:val="00144FD8"/>
    <w:rsid w:val="00146793"/>
    <w:rsid w:val="001475EC"/>
    <w:rsid w:val="001478B8"/>
    <w:rsid w:val="00147A32"/>
    <w:rsid w:val="00150569"/>
    <w:rsid w:val="001516AA"/>
    <w:rsid w:val="001520CD"/>
    <w:rsid w:val="00152189"/>
    <w:rsid w:val="00153BBB"/>
    <w:rsid w:val="00154FE5"/>
    <w:rsid w:val="00155412"/>
    <w:rsid w:val="001558E1"/>
    <w:rsid w:val="00155F62"/>
    <w:rsid w:val="00157D1E"/>
    <w:rsid w:val="00157E9B"/>
    <w:rsid w:val="00160272"/>
    <w:rsid w:val="001609C8"/>
    <w:rsid w:val="00161835"/>
    <w:rsid w:val="00161C4C"/>
    <w:rsid w:val="00162D75"/>
    <w:rsid w:val="0016346A"/>
    <w:rsid w:val="001634D8"/>
    <w:rsid w:val="00163ABA"/>
    <w:rsid w:val="00164C3D"/>
    <w:rsid w:val="00164C73"/>
    <w:rsid w:val="00164F1D"/>
    <w:rsid w:val="00165C71"/>
    <w:rsid w:val="00165D79"/>
    <w:rsid w:val="0016639D"/>
    <w:rsid w:val="00166477"/>
    <w:rsid w:val="00166F57"/>
    <w:rsid w:val="00170293"/>
    <w:rsid w:val="0017096D"/>
    <w:rsid w:val="0017096E"/>
    <w:rsid w:val="00170D5E"/>
    <w:rsid w:val="00170EE9"/>
    <w:rsid w:val="00171294"/>
    <w:rsid w:val="0017287D"/>
    <w:rsid w:val="00172B68"/>
    <w:rsid w:val="0017311F"/>
    <w:rsid w:val="001732B6"/>
    <w:rsid w:val="00175018"/>
    <w:rsid w:val="00175499"/>
    <w:rsid w:val="00175BC2"/>
    <w:rsid w:val="00176771"/>
    <w:rsid w:val="00176FC7"/>
    <w:rsid w:val="001775D1"/>
    <w:rsid w:val="00180128"/>
    <w:rsid w:val="001813B8"/>
    <w:rsid w:val="0018362B"/>
    <w:rsid w:val="00183F10"/>
    <w:rsid w:val="00183F32"/>
    <w:rsid w:val="00185D88"/>
    <w:rsid w:val="001867ED"/>
    <w:rsid w:val="00187BC2"/>
    <w:rsid w:val="00187EAE"/>
    <w:rsid w:val="00190732"/>
    <w:rsid w:val="001907D0"/>
    <w:rsid w:val="001912CB"/>
    <w:rsid w:val="001914B2"/>
    <w:rsid w:val="0019205D"/>
    <w:rsid w:val="0019289F"/>
    <w:rsid w:val="0019317A"/>
    <w:rsid w:val="00194928"/>
    <w:rsid w:val="00194A1B"/>
    <w:rsid w:val="00194AC8"/>
    <w:rsid w:val="00195611"/>
    <w:rsid w:val="0019598D"/>
    <w:rsid w:val="00195BF9"/>
    <w:rsid w:val="00195DCD"/>
    <w:rsid w:val="0019716C"/>
    <w:rsid w:val="001A2A3A"/>
    <w:rsid w:val="001A2E1F"/>
    <w:rsid w:val="001A2E35"/>
    <w:rsid w:val="001A3CCB"/>
    <w:rsid w:val="001A4B86"/>
    <w:rsid w:val="001A5903"/>
    <w:rsid w:val="001A6104"/>
    <w:rsid w:val="001A67C1"/>
    <w:rsid w:val="001A690C"/>
    <w:rsid w:val="001A7A50"/>
    <w:rsid w:val="001B0C7D"/>
    <w:rsid w:val="001B0E85"/>
    <w:rsid w:val="001B170D"/>
    <w:rsid w:val="001B1B02"/>
    <w:rsid w:val="001B1CB6"/>
    <w:rsid w:val="001B2324"/>
    <w:rsid w:val="001B3018"/>
    <w:rsid w:val="001B408B"/>
    <w:rsid w:val="001B454C"/>
    <w:rsid w:val="001B4BA5"/>
    <w:rsid w:val="001B5753"/>
    <w:rsid w:val="001B58CF"/>
    <w:rsid w:val="001B58DE"/>
    <w:rsid w:val="001B6208"/>
    <w:rsid w:val="001B6734"/>
    <w:rsid w:val="001B6739"/>
    <w:rsid w:val="001B6BA6"/>
    <w:rsid w:val="001B6D52"/>
    <w:rsid w:val="001B71D1"/>
    <w:rsid w:val="001B7205"/>
    <w:rsid w:val="001C0701"/>
    <w:rsid w:val="001C1EA6"/>
    <w:rsid w:val="001C2FD8"/>
    <w:rsid w:val="001C3F00"/>
    <w:rsid w:val="001C4828"/>
    <w:rsid w:val="001C4856"/>
    <w:rsid w:val="001C4888"/>
    <w:rsid w:val="001C48A2"/>
    <w:rsid w:val="001C5702"/>
    <w:rsid w:val="001C634E"/>
    <w:rsid w:val="001C6903"/>
    <w:rsid w:val="001C6E8E"/>
    <w:rsid w:val="001C7161"/>
    <w:rsid w:val="001C75A8"/>
    <w:rsid w:val="001D0FF4"/>
    <w:rsid w:val="001D1176"/>
    <w:rsid w:val="001D1AC2"/>
    <w:rsid w:val="001D1C59"/>
    <w:rsid w:val="001D1D76"/>
    <w:rsid w:val="001D355E"/>
    <w:rsid w:val="001D44FA"/>
    <w:rsid w:val="001D4918"/>
    <w:rsid w:val="001D6907"/>
    <w:rsid w:val="001D6BEB"/>
    <w:rsid w:val="001D7593"/>
    <w:rsid w:val="001D7625"/>
    <w:rsid w:val="001E0E22"/>
    <w:rsid w:val="001E10CD"/>
    <w:rsid w:val="001E10FE"/>
    <w:rsid w:val="001E148A"/>
    <w:rsid w:val="001E2601"/>
    <w:rsid w:val="001E437E"/>
    <w:rsid w:val="001E520A"/>
    <w:rsid w:val="001E5795"/>
    <w:rsid w:val="001E5D6C"/>
    <w:rsid w:val="001E642A"/>
    <w:rsid w:val="001E671B"/>
    <w:rsid w:val="001E686E"/>
    <w:rsid w:val="001E71F9"/>
    <w:rsid w:val="001E7EE2"/>
    <w:rsid w:val="001E7F19"/>
    <w:rsid w:val="001F02B5"/>
    <w:rsid w:val="001F130C"/>
    <w:rsid w:val="001F1FED"/>
    <w:rsid w:val="001F20A7"/>
    <w:rsid w:val="001F2441"/>
    <w:rsid w:val="001F2790"/>
    <w:rsid w:val="001F2E11"/>
    <w:rsid w:val="001F326F"/>
    <w:rsid w:val="001F358A"/>
    <w:rsid w:val="001F4600"/>
    <w:rsid w:val="001F50CA"/>
    <w:rsid w:val="001F529D"/>
    <w:rsid w:val="001F52ED"/>
    <w:rsid w:val="001F6D22"/>
    <w:rsid w:val="001F7266"/>
    <w:rsid w:val="001F764F"/>
    <w:rsid w:val="001F76A6"/>
    <w:rsid w:val="001F7BAE"/>
    <w:rsid w:val="001F7C8F"/>
    <w:rsid w:val="002007C9"/>
    <w:rsid w:val="00200BD9"/>
    <w:rsid w:val="00200EF9"/>
    <w:rsid w:val="0020110D"/>
    <w:rsid w:val="002012BE"/>
    <w:rsid w:val="002013FA"/>
    <w:rsid w:val="0020219B"/>
    <w:rsid w:val="00202A28"/>
    <w:rsid w:val="00202E14"/>
    <w:rsid w:val="002032DC"/>
    <w:rsid w:val="00204E1A"/>
    <w:rsid w:val="0020550E"/>
    <w:rsid w:val="0020653E"/>
    <w:rsid w:val="0020768D"/>
    <w:rsid w:val="00211556"/>
    <w:rsid w:val="00211FD8"/>
    <w:rsid w:val="00212093"/>
    <w:rsid w:val="00212170"/>
    <w:rsid w:val="0021264B"/>
    <w:rsid w:val="00212A29"/>
    <w:rsid w:val="00213079"/>
    <w:rsid w:val="0021313A"/>
    <w:rsid w:val="002141BD"/>
    <w:rsid w:val="00215339"/>
    <w:rsid w:val="00217D72"/>
    <w:rsid w:val="00220299"/>
    <w:rsid w:val="00220552"/>
    <w:rsid w:val="00220673"/>
    <w:rsid w:val="00220BDB"/>
    <w:rsid w:val="00221062"/>
    <w:rsid w:val="002218BC"/>
    <w:rsid w:val="00221B98"/>
    <w:rsid w:val="002221CC"/>
    <w:rsid w:val="00222A22"/>
    <w:rsid w:val="00222B07"/>
    <w:rsid w:val="00222E51"/>
    <w:rsid w:val="00222F95"/>
    <w:rsid w:val="00223DA4"/>
    <w:rsid w:val="0022414E"/>
    <w:rsid w:val="00224526"/>
    <w:rsid w:val="00224862"/>
    <w:rsid w:val="00225643"/>
    <w:rsid w:val="00225F1A"/>
    <w:rsid w:val="00226A38"/>
    <w:rsid w:val="00227096"/>
    <w:rsid w:val="00227F5D"/>
    <w:rsid w:val="00230179"/>
    <w:rsid w:val="002311D0"/>
    <w:rsid w:val="00231BB1"/>
    <w:rsid w:val="002322D8"/>
    <w:rsid w:val="00232664"/>
    <w:rsid w:val="002328ED"/>
    <w:rsid w:val="00232F27"/>
    <w:rsid w:val="00233451"/>
    <w:rsid w:val="0023371C"/>
    <w:rsid w:val="0023381C"/>
    <w:rsid w:val="00234416"/>
    <w:rsid w:val="00234A05"/>
    <w:rsid w:val="00234B22"/>
    <w:rsid w:val="00235242"/>
    <w:rsid w:val="00235413"/>
    <w:rsid w:val="00235E77"/>
    <w:rsid w:val="00236453"/>
    <w:rsid w:val="00237497"/>
    <w:rsid w:val="00240106"/>
    <w:rsid w:val="0024067D"/>
    <w:rsid w:val="0024120B"/>
    <w:rsid w:val="002413CA"/>
    <w:rsid w:val="00241AFF"/>
    <w:rsid w:val="00242D13"/>
    <w:rsid w:val="0024383E"/>
    <w:rsid w:val="00243D6F"/>
    <w:rsid w:val="00243F27"/>
    <w:rsid w:val="002456E0"/>
    <w:rsid w:val="0024578C"/>
    <w:rsid w:val="0024583C"/>
    <w:rsid w:val="00245BEC"/>
    <w:rsid w:val="00245CD0"/>
    <w:rsid w:val="00245D1C"/>
    <w:rsid w:val="002504AD"/>
    <w:rsid w:val="00250E1E"/>
    <w:rsid w:val="002522B1"/>
    <w:rsid w:val="00252ED3"/>
    <w:rsid w:val="00253078"/>
    <w:rsid w:val="00253B03"/>
    <w:rsid w:val="00253B4B"/>
    <w:rsid w:val="002544D1"/>
    <w:rsid w:val="0025491B"/>
    <w:rsid w:val="0025513C"/>
    <w:rsid w:val="0025657B"/>
    <w:rsid w:val="00256A0A"/>
    <w:rsid w:val="00256B9D"/>
    <w:rsid w:val="00256E88"/>
    <w:rsid w:val="00256EAB"/>
    <w:rsid w:val="00257E41"/>
    <w:rsid w:val="00257F31"/>
    <w:rsid w:val="0026135B"/>
    <w:rsid w:val="00261BBB"/>
    <w:rsid w:val="002635BD"/>
    <w:rsid w:val="00263FB3"/>
    <w:rsid w:val="00264A8A"/>
    <w:rsid w:val="00266D04"/>
    <w:rsid w:val="00267663"/>
    <w:rsid w:val="00267722"/>
    <w:rsid w:val="002678F4"/>
    <w:rsid w:val="00267941"/>
    <w:rsid w:val="00267BDB"/>
    <w:rsid w:val="00270130"/>
    <w:rsid w:val="00271364"/>
    <w:rsid w:val="00271FC3"/>
    <w:rsid w:val="0027239B"/>
    <w:rsid w:val="00273A56"/>
    <w:rsid w:val="00274786"/>
    <w:rsid w:val="00275010"/>
    <w:rsid w:val="002758CE"/>
    <w:rsid w:val="00275ADC"/>
    <w:rsid w:val="00277893"/>
    <w:rsid w:val="00277F96"/>
    <w:rsid w:val="002803B3"/>
    <w:rsid w:val="00280648"/>
    <w:rsid w:val="0028092C"/>
    <w:rsid w:val="00281833"/>
    <w:rsid w:val="0028229D"/>
    <w:rsid w:val="00282379"/>
    <w:rsid w:val="00282E26"/>
    <w:rsid w:val="00283069"/>
    <w:rsid w:val="002832CF"/>
    <w:rsid w:val="002838AB"/>
    <w:rsid w:val="002838BF"/>
    <w:rsid w:val="00285050"/>
    <w:rsid w:val="00287D41"/>
    <w:rsid w:val="00287D90"/>
    <w:rsid w:val="002906CA"/>
    <w:rsid w:val="00290D62"/>
    <w:rsid w:val="002915EE"/>
    <w:rsid w:val="0029253E"/>
    <w:rsid w:val="0029257E"/>
    <w:rsid w:val="0029305D"/>
    <w:rsid w:val="00293716"/>
    <w:rsid w:val="002950AB"/>
    <w:rsid w:val="00295254"/>
    <w:rsid w:val="0029669A"/>
    <w:rsid w:val="00296C03"/>
    <w:rsid w:val="002A102C"/>
    <w:rsid w:val="002A162B"/>
    <w:rsid w:val="002A2084"/>
    <w:rsid w:val="002A23F6"/>
    <w:rsid w:val="002A2B71"/>
    <w:rsid w:val="002A3B91"/>
    <w:rsid w:val="002A4865"/>
    <w:rsid w:val="002A4982"/>
    <w:rsid w:val="002A4B4A"/>
    <w:rsid w:val="002A7C58"/>
    <w:rsid w:val="002B0718"/>
    <w:rsid w:val="002B0AAF"/>
    <w:rsid w:val="002B0E51"/>
    <w:rsid w:val="002B140C"/>
    <w:rsid w:val="002B1754"/>
    <w:rsid w:val="002B1C05"/>
    <w:rsid w:val="002B1CC6"/>
    <w:rsid w:val="002B2185"/>
    <w:rsid w:val="002B36D2"/>
    <w:rsid w:val="002B3945"/>
    <w:rsid w:val="002B5835"/>
    <w:rsid w:val="002B5AF8"/>
    <w:rsid w:val="002B5C73"/>
    <w:rsid w:val="002B5E4B"/>
    <w:rsid w:val="002B5E61"/>
    <w:rsid w:val="002B6A0D"/>
    <w:rsid w:val="002B6B7D"/>
    <w:rsid w:val="002B7780"/>
    <w:rsid w:val="002B7809"/>
    <w:rsid w:val="002B7BD7"/>
    <w:rsid w:val="002B7EAE"/>
    <w:rsid w:val="002C010B"/>
    <w:rsid w:val="002C0174"/>
    <w:rsid w:val="002C04F0"/>
    <w:rsid w:val="002C0D37"/>
    <w:rsid w:val="002C197D"/>
    <w:rsid w:val="002C222F"/>
    <w:rsid w:val="002C2E86"/>
    <w:rsid w:val="002C326E"/>
    <w:rsid w:val="002C398A"/>
    <w:rsid w:val="002C4DAB"/>
    <w:rsid w:val="002C69AA"/>
    <w:rsid w:val="002C7B52"/>
    <w:rsid w:val="002D0BE9"/>
    <w:rsid w:val="002D2F4E"/>
    <w:rsid w:val="002D35AA"/>
    <w:rsid w:val="002D4097"/>
    <w:rsid w:val="002D4119"/>
    <w:rsid w:val="002D419F"/>
    <w:rsid w:val="002D41A2"/>
    <w:rsid w:val="002D42C2"/>
    <w:rsid w:val="002D44C1"/>
    <w:rsid w:val="002D6698"/>
    <w:rsid w:val="002D7F9A"/>
    <w:rsid w:val="002E00B0"/>
    <w:rsid w:val="002E0E76"/>
    <w:rsid w:val="002E25EF"/>
    <w:rsid w:val="002E2663"/>
    <w:rsid w:val="002E3053"/>
    <w:rsid w:val="002E3AC8"/>
    <w:rsid w:val="002E57C0"/>
    <w:rsid w:val="002E5D15"/>
    <w:rsid w:val="002E628C"/>
    <w:rsid w:val="002E6AEA"/>
    <w:rsid w:val="002E7AFE"/>
    <w:rsid w:val="002F0307"/>
    <w:rsid w:val="002F16CF"/>
    <w:rsid w:val="002F1A1F"/>
    <w:rsid w:val="002F2E22"/>
    <w:rsid w:val="002F5BAE"/>
    <w:rsid w:val="002F5F1C"/>
    <w:rsid w:val="00300612"/>
    <w:rsid w:val="0030064C"/>
    <w:rsid w:val="00301A16"/>
    <w:rsid w:val="003025F3"/>
    <w:rsid w:val="003027BF"/>
    <w:rsid w:val="0030370F"/>
    <w:rsid w:val="003039B0"/>
    <w:rsid w:val="00304310"/>
    <w:rsid w:val="0030442B"/>
    <w:rsid w:val="00305930"/>
    <w:rsid w:val="003063C5"/>
    <w:rsid w:val="00306AF5"/>
    <w:rsid w:val="00307399"/>
    <w:rsid w:val="00307415"/>
    <w:rsid w:val="003124D5"/>
    <w:rsid w:val="003130C2"/>
    <w:rsid w:val="00313124"/>
    <w:rsid w:val="003136E2"/>
    <w:rsid w:val="003138B5"/>
    <w:rsid w:val="003149E2"/>
    <w:rsid w:val="00316261"/>
    <w:rsid w:val="0031650D"/>
    <w:rsid w:val="00316759"/>
    <w:rsid w:val="0031692C"/>
    <w:rsid w:val="00317899"/>
    <w:rsid w:val="00320191"/>
    <w:rsid w:val="00321209"/>
    <w:rsid w:val="00321687"/>
    <w:rsid w:val="0032202E"/>
    <w:rsid w:val="003222D7"/>
    <w:rsid w:val="0032238E"/>
    <w:rsid w:val="003226EC"/>
    <w:rsid w:val="0032299A"/>
    <w:rsid w:val="00323A2C"/>
    <w:rsid w:val="00323F5A"/>
    <w:rsid w:val="00324274"/>
    <w:rsid w:val="00324835"/>
    <w:rsid w:val="00325971"/>
    <w:rsid w:val="003264A4"/>
    <w:rsid w:val="00326E77"/>
    <w:rsid w:val="00326E94"/>
    <w:rsid w:val="00326EBA"/>
    <w:rsid w:val="003271AA"/>
    <w:rsid w:val="00327D76"/>
    <w:rsid w:val="00330A89"/>
    <w:rsid w:val="003342AD"/>
    <w:rsid w:val="00334AC4"/>
    <w:rsid w:val="003367FF"/>
    <w:rsid w:val="00337A1D"/>
    <w:rsid w:val="0034067D"/>
    <w:rsid w:val="0034146F"/>
    <w:rsid w:val="003415CA"/>
    <w:rsid w:val="003416E0"/>
    <w:rsid w:val="00341E18"/>
    <w:rsid w:val="00342201"/>
    <w:rsid w:val="00343551"/>
    <w:rsid w:val="003435DA"/>
    <w:rsid w:val="00343910"/>
    <w:rsid w:val="00345CF6"/>
    <w:rsid w:val="00350964"/>
    <w:rsid w:val="00351806"/>
    <w:rsid w:val="003525F5"/>
    <w:rsid w:val="00352D68"/>
    <w:rsid w:val="003539BB"/>
    <w:rsid w:val="00353A3E"/>
    <w:rsid w:val="003544AB"/>
    <w:rsid w:val="003544DD"/>
    <w:rsid w:val="00354808"/>
    <w:rsid w:val="00355090"/>
    <w:rsid w:val="00355095"/>
    <w:rsid w:val="00355E85"/>
    <w:rsid w:val="00355F3B"/>
    <w:rsid w:val="00356B40"/>
    <w:rsid w:val="003600C0"/>
    <w:rsid w:val="00360FD0"/>
    <w:rsid w:val="00361E85"/>
    <w:rsid w:val="003627E0"/>
    <w:rsid w:val="003631AB"/>
    <w:rsid w:val="0036330E"/>
    <w:rsid w:val="00364B12"/>
    <w:rsid w:val="00364BBB"/>
    <w:rsid w:val="00364F45"/>
    <w:rsid w:val="00365FD0"/>
    <w:rsid w:val="00365FF0"/>
    <w:rsid w:val="00366829"/>
    <w:rsid w:val="003668B9"/>
    <w:rsid w:val="00367EE6"/>
    <w:rsid w:val="00371283"/>
    <w:rsid w:val="00371CBD"/>
    <w:rsid w:val="003725A7"/>
    <w:rsid w:val="0037383B"/>
    <w:rsid w:val="00373A1F"/>
    <w:rsid w:val="00373B27"/>
    <w:rsid w:val="00373E7C"/>
    <w:rsid w:val="00374140"/>
    <w:rsid w:val="0037435B"/>
    <w:rsid w:val="0037438A"/>
    <w:rsid w:val="0037672E"/>
    <w:rsid w:val="0037674E"/>
    <w:rsid w:val="00376E8F"/>
    <w:rsid w:val="00377389"/>
    <w:rsid w:val="00377F5F"/>
    <w:rsid w:val="0038031B"/>
    <w:rsid w:val="00380E61"/>
    <w:rsid w:val="00380F96"/>
    <w:rsid w:val="0038164D"/>
    <w:rsid w:val="0038188B"/>
    <w:rsid w:val="0038192E"/>
    <w:rsid w:val="00381CB0"/>
    <w:rsid w:val="00382859"/>
    <w:rsid w:val="003839E6"/>
    <w:rsid w:val="003846A3"/>
    <w:rsid w:val="00384E7C"/>
    <w:rsid w:val="003864C5"/>
    <w:rsid w:val="003879A7"/>
    <w:rsid w:val="003901D4"/>
    <w:rsid w:val="00390F4E"/>
    <w:rsid w:val="00391CA1"/>
    <w:rsid w:val="0039271B"/>
    <w:rsid w:val="00392C21"/>
    <w:rsid w:val="00393A29"/>
    <w:rsid w:val="003945BF"/>
    <w:rsid w:val="0039484E"/>
    <w:rsid w:val="00395887"/>
    <w:rsid w:val="00395ABF"/>
    <w:rsid w:val="00396226"/>
    <w:rsid w:val="00397D7B"/>
    <w:rsid w:val="003A01FA"/>
    <w:rsid w:val="003A0D89"/>
    <w:rsid w:val="003A189C"/>
    <w:rsid w:val="003A1D5B"/>
    <w:rsid w:val="003A2EA7"/>
    <w:rsid w:val="003A3BFA"/>
    <w:rsid w:val="003A3ED0"/>
    <w:rsid w:val="003A3FD5"/>
    <w:rsid w:val="003A4648"/>
    <w:rsid w:val="003A6405"/>
    <w:rsid w:val="003A6AC9"/>
    <w:rsid w:val="003A756A"/>
    <w:rsid w:val="003A7615"/>
    <w:rsid w:val="003B0412"/>
    <w:rsid w:val="003B04B0"/>
    <w:rsid w:val="003B07E2"/>
    <w:rsid w:val="003B1972"/>
    <w:rsid w:val="003B19EA"/>
    <w:rsid w:val="003B2ED3"/>
    <w:rsid w:val="003B3444"/>
    <w:rsid w:val="003B36D4"/>
    <w:rsid w:val="003B4624"/>
    <w:rsid w:val="003B4C18"/>
    <w:rsid w:val="003B57C4"/>
    <w:rsid w:val="003B57F2"/>
    <w:rsid w:val="003B63D6"/>
    <w:rsid w:val="003B64B1"/>
    <w:rsid w:val="003B6CB6"/>
    <w:rsid w:val="003B7FD3"/>
    <w:rsid w:val="003C0489"/>
    <w:rsid w:val="003C0BA1"/>
    <w:rsid w:val="003C23A4"/>
    <w:rsid w:val="003C249A"/>
    <w:rsid w:val="003C2C60"/>
    <w:rsid w:val="003C3AEF"/>
    <w:rsid w:val="003C3EFD"/>
    <w:rsid w:val="003C3F9B"/>
    <w:rsid w:val="003C4252"/>
    <w:rsid w:val="003C4E08"/>
    <w:rsid w:val="003C4EDA"/>
    <w:rsid w:val="003C5A09"/>
    <w:rsid w:val="003C5C1D"/>
    <w:rsid w:val="003C5D71"/>
    <w:rsid w:val="003C61F1"/>
    <w:rsid w:val="003C625A"/>
    <w:rsid w:val="003C64AF"/>
    <w:rsid w:val="003C65C2"/>
    <w:rsid w:val="003C696D"/>
    <w:rsid w:val="003C719C"/>
    <w:rsid w:val="003C7574"/>
    <w:rsid w:val="003D08F5"/>
    <w:rsid w:val="003D3E35"/>
    <w:rsid w:val="003D561C"/>
    <w:rsid w:val="003D56E8"/>
    <w:rsid w:val="003D6A70"/>
    <w:rsid w:val="003E1D32"/>
    <w:rsid w:val="003E2840"/>
    <w:rsid w:val="003E3608"/>
    <w:rsid w:val="003E370E"/>
    <w:rsid w:val="003E384E"/>
    <w:rsid w:val="003E4B73"/>
    <w:rsid w:val="003E5281"/>
    <w:rsid w:val="003E59E3"/>
    <w:rsid w:val="003E5EC2"/>
    <w:rsid w:val="003E60B6"/>
    <w:rsid w:val="003E64BA"/>
    <w:rsid w:val="003E7576"/>
    <w:rsid w:val="003E7FA5"/>
    <w:rsid w:val="003F0261"/>
    <w:rsid w:val="003F0352"/>
    <w:rsid w:val="003F1E49"/>
    <w:rsid w:val="003F284A"/>
    <w:rsid w:val="003F2905"/>
    <w:rsid w:val="003F2B92"/>
    <w:rsid w:val="003F2CE1"/>
    <w:rsid w:val="003F49FA"/>
    <w:rsid w:val="003F5DC2"/>
    <w:rsid w:val="003F6540"/>
    <w:rsid w:val="003F7103"/>
    <w:rsid w:val="003F7884"/>
    <w:rsid w:val="00401FF4"/>
    <w:rsid w:val="00402268"/>
    <w:rsid w:val="004028E6"/>
    <w:rsid w:val="00403D95"/>
    <w:rsid w:val="0040403C"/>
    <w:rsid w:val="00405816"/>
    <w:rsid w:val="00405968"/>
    <w:rsid w:val="00405FB4"/>
    <w:rsid w:val="0040669B"/>
    <w:rsid w:val="00406769"/>
    <w:rsid w:val="00406BD9"/>
    <w:rsid w:val="0040767B"/>
    <w:rsid w:val="004079C0"/>
    <w:rsid w:val="00407DAC"/>
    <w:rsid w:val="00410A2B"/>
    <w:rsid w:val="00410EE7"/>
    <w:rsid w:val="00411D01"/>
    <w:rsid w:val="0041267B"/>
    <w:rsid w:val="004126B7"/>
    <w:rsid w:val="00412A7A"/>
    <w:rsid w:val="004135D8"/>
    <w:rsid w:val="00413DA6"/>
    <w:rsid w:val="00413DBB"/>
    <w:rsid w:val="004140E6"/>
    <w:rsid w:val="00414B17"/>
    <w:rsid w:val="0041574D"/>
    <w:rsid w:val="0041620C"/>
    <w:rsid w:val="00416B04"/>
    <w:rsid w:val="00416E8D"/>
    <w:rsid w:val="0041774E"/>
    <w:rsid w:val="00417C09"/>
    <w:rsid w:val="004203F4"/>
    <w:rsid w:val="00421584"/>
    <w:rsid w:val="00422E0D"/>
    <w:rsid w:val="00423157"/>
    <w:rsid w:val="004236B7"/>
    <w:rsid w:val="0042424B"/>
    <w:rsid w:val="00424377"/>
    <w:rsid w:val="00424A49"/>
    <w:rsid w:val="00424E2D"/>
    <w:rsid w:val="00424F32"/>
    <w:rsid w:val="004251D4"/>
    <w:rsid w:val="004266DB"/>
    <w:rsid w:val="0042679C"/>
    <w:rsid w:val="00426AF9"/>
    <w:rsid w:val="00430EC6"/>
    <w:rsid w:val="00432864"/>
    <w:rsid w:val="004340DF"/>
    <w:rsid w:val="00434FA0"/>
    <w:rsid w:val="00440024"/>
    <w:rsid w:val="00440835"/>
    <w:rsid w:val="00441E00"/>
    <w:rsid w:val="00442313"/>
    <w:rsid w:val="00442E03"/>
    <w:rsid w:val="004439FD"/>
    <w:rsid w:val="00445ADC"/>
    <w:rsid w:val="00446285"/>
    <w:rsid w:val="00446795"/>
    <w:rsid w:val="00447228"/>
    <w:rsid w:val="0045028B"/>
    <w:rsid w:val="00450E90"/>
    <w:rsid w:val="004515D2"/>
    <w:rsid w:val="00451667"/>
    <w:rsid w:val="00451AC8"/>
    <w:rsid w:val="00451D0A"/>
    <w:rsid w:val="00451D62"/>
    <w:rsid w:val="004522F7"/>
    <w:rsid w:val="00453010"/>
    <w:rsid w:val="00454574"/>
    <w:rsid w:val="00455A51"/>
    <w:rsid w:val="00456C0F"/>
    <w:rsid w:val="00456F8F"/>
    <w:rsid w:val="00457982"/>
    <w:rsid w:val="004607FA"/>
    <w:rsid w:val="00460928"/>
    <w:rsid w:val="00461036"/>
    <w:rsid w:val="00462749"/>
    <w:rsid w:val="004627A1"/>
    <w:rsid w:val="004629B6"/>
    <w:rsid w:val="00462C43"/>
    <w:rsid w:val="00463936"/>
    <w:rsid w:val="00466C1A"/>
    <w:rsid w:val="00470F64"/>
    <w:rsid w:val="004713DB"/>
    <w:rsid w:val="0047143D"/>
    <w:rsid w:val="0047194B"/>
    <w:rsid w:val="00471A5E"/>
    <w:rsid w:val="00471FB8"/>
    <w:rsid w:val="00471FF2"/>
    <w:rsid w:val="004720A1"/>
    <w:rsid w:val="00472B20"/>
    <w:rsid w:val="00473563"/>
    <w:rsid w:val="00473C23"/>
    <w:rsid w:val="0047463C"/>
    <w:rsid w:val="00474C57"/>
    <w:rsid w:val="00476771"/>
    <w:rsid w:val="004768F0"/>
    <w:rsid w:val="0047694A"/>
    <w:rsid w:val="004775B4"/>
    <w:rsid w:val="00477EF5"/>
    <w:rsid w:val="00480425"/>
    <w:rsid w:val="00480E99"/>
    <w:rsid w:val="004822F8"/>
    <w:rsid w:val="00482D5C"/>
    <w:rsid w:val="00483629"/>
    <w:rsid w:val="00483B25"/>
    <w:rsid w:val="00483D95"/>
    <w:rsid w:val="00484620"/>
    <w:rsid w:val="004855AA"/>
    <w:rsid w:val="004863A7"/>
    <w:rsid w:val="00486CA8"/>
    <w:rsid w:val="004870BB"/>
    <w:rsid w:val="00490046"/>
    <w:rsid w:val="00490650"/>
    <w:rsid w:val="00490AAE"/>
    <w:rsid w:val="00490CB9"/>
    <w:rsid w:val="00490E96"/>
    <w:rsid w:val="004911CC"/>
    <w:rsid w:val="00491753"/>
    <w:rsid w:val="00491B8B"/>
    <w:rsid w:val="00492060"/>
    <w:rsid w:val="004931DD"/>
    <w:rsid w:val="00495B42"/>
    <w:rsid w:val="00495B66"/>
    <w:rsid w:val="00496DB3"/>
    <w:rsid w:val="0049777E"/>
    <w:rsid w:val="00497959"/>
    <w:rsid w:val="00497BF7"/>
    <w:rsid w:val="00497F9F"/>
    <w:rsid w:val="004A0653"/>
    <w:rsid w:val="004A0658"/>
    <w:rsid w:val="004A070A"/>
    <w:rsid w:val="004A0FD3"/>
    <w:rsid w:val="004A1857"/>
    <w:rsid w:val="004A1954"/>
    <w:rsid w:val="004A20F6"/>
    <w:rsid w:val="004A33E5"/>
    <w:rsid w:val="004A3F4D"/>
    <w:rsid w:val="004A4CEE"/>
    <w:rsid w:val="004A4DAF"/>
    <w:rsid w:val="004A5BD9"/>
    <w:rsid w:val="004A6980"/>
    <w:rsid w:val="004B075A"/>
    <w:rsid w:val="004B0FCD"/>
    <w:rsid w:val="004B198E"/>
    <w:rsid w:val="004B1D93"/>
    <w:rsid w:val="004B2C0E"/>
    <w:rsid w:val="004B306D"/>
    <w:rsid w:val="004B315C"/>
    <w:rsid w:val="004B3E3E"/>
    <w:rsid w:val="004B406B"/>
    <w:rsid w:val="004B4447"/>
    <w:rsid w:val="004B56BB"/>
    <w:rsid w:val="004B651E"/>
    <w:rsid w:val="004B6C68"/>
    <w:rsid w:val="004B6D39"/>
    <w:rsid w:val="004B768D"/>
    <w:rsid w:val="004C0575"/>
    <w:rsid w:val="004C093B"/>
    <w:rsid w:val="004C1284"/>
    <w:rsid w:val="004C14D0"/>
    <w:rsid w:val="004C163B"/>
    <w:rsid w:val="004C2661"/>
    <w:rsid w:val="004C2922"/>
    <w:rsid w:val="004C3144"/>
    <w:rsid w:val="004C47B6"/>
    <w:rsid w:val="004C48B4"/>
    <w:rsid w:val="004C4BCC"/>
    <w:rsid w:val="004C4DC8"/>
    <w:rsid w:val="004C4E31"/>
    <w:rsid w:val="004C4EA0"/>
    <w:rsid w:val="004C5125"/>
    <w:rsid w:val="004C5B41"/>
    <w:rsid w:val="004C5E22"/>
    <w:rsid w:val="004C5F26"/>
    <w:rsid w:val="004C6062"/>
    <w:rsid w:val="004C6654"/>
    <w:rsid w:val="004C67F2"/>
    <w:rsid w:val="004C6FD0"/>
    <w:rsid w:val="004C7129"/>
    <w:rsid w:val="004C79FA"/>
    <w:rsid w:val="004D09CB"/>
    <w:rsid w:val="004D0BAB"/>
    <w:rsid w:val="004D0CCD"/>
    <w:rsid w:val="004D18B7"/>
    <w:rsid w:val="004D344E"/>
    <w:rsid w:val="004D345F"/>
    <w:rsid w:val="004D467F"/>
    <w:rsid w:val="004D46AF"/>
    <w:rsid w:val="004D5719"/>
    <w:rsid w:val="004D5F98"/>
    <w:rsid w:val="004D60E3"/>
    <w:rsid w:val="004D65E4"/>
    <w:rsid w:val="004D6952"/>
    <w:rsid w:val="004D6D9E"/>
    <w:rsid w:val="004D7C38"/>
    <w:rsid w:val="004D7C66"/>
    <w:rsid w:val="004E03F2"/>
    <w:rsid w:val="004E0FA2"/>
    <w:rsid w:val="004E1882"/>
    <w:rsid w:val="004E2142"/>
    <w:rsid w:val="004E22A0"/>
    <w:rsid w:val="004E245E"/>
    <w:rsid w:val="004E2AF9"/>
    <w:rsid w:val="004E2BEA"/>
    <w:rsid w:val="004E3512"/>
    <w:rsid w:val="004E3A1B"/>
    <w:rsid w:val="004E4663"/>
    <w:rsid w:val="004E5BD9"/>
    <w:rsid w:val="004E73C4"/>
    <w:rsid w:val="004F1864"/>
    <w:rsid w:val="004F25AD"/>
    <w:rsid w:val="004F2D80"/>
    <w:rsid w:val="004F3CF3"/>
    <w:rsid w:val="004F3DD9"/>
    <w:rsid w:val="004F43A8"/>
    <w:rsid w:val="004F4E52"/>
    <w:rsid w:val="004F5A2B"/>
    <w:rsid w:val="004F5AAF"/>
    <w:rsid w:val="004F6B94"/>
    <w:rsid w:val="004F7316"/>
    <w:rsid w:val="004F755A"/>
    <w:rsid w:val="004F765C"/>
    <w:rsid w:val="005013CA"/>
    <w:rsid w:val="00501453"/>
    <w:rsid w:val="0050166D"/>
    <w:rsid w:val="00501AF1"/>
    <w:rsid w:val="005026B7"/>
    <w:rsid w:val="00502CB3"/>
    <w:rsid w:val="005037FD"/>
    <w:rsid w:val="005039F4"/>
    <w:rsid w:val="00504648"/>
    <w:rsid w:val="00504FBA"/>
    <w:rsid w:val="005064A1"/>
    <w:rsid w:val="00510BE4"/>
    <w:rsid w:val="00511CAE"/>
    <w:rsid w:val="00512E7B"/>
    <w:rsid w:val="00512EF0"/>
    <w:rsid w:val="00513460"/>
    <w:rsid w:val="00515616"/>
    <w:rsid w:val="00515657"/>
    <w:rsid w:val="00515FB3"/>
    <w:rsid w:val="00516156"/>
    <w:rsid w:val="005175D0"/>
    <w:rsid w:val="005176F8"/>
    <w:rsid w:val="00520965"/>
    <w:rsid w:val="00520BE8"/>
    <w:rsid w:val="00520F61"/>
    <w:rsid w:val="005215F7"/>
    <w:rsid w:val="005218A1"/>
    <w:rsid w:val="00521DF2"/>
    <w:rsid w:val="00522CE4"/>
    <w:rsid w:val="00523282"/>
    <w:rsid w:val="0052328D"/>
    <w:rsid w:val="0052450E"/>
    <w:rsid w:val="00524A6D"/>
    <w:rsid w:val="00525452"/>
    <w:rsid w:val="00525BCE"/>
    <w:rsid w:val="00526654"/>
    <w:rsid w:val="00526B7B"/>
    <w:rsid w:val="00526DB0"/>
    <w:rsid w:val="005271B1"/>
    <w:rsid w:val="00527380"/>
    <w:rsid w:val="00527627"/>
    <w:rsid w:val="00527B61"/>
    <w:rsid w:val="00527E68"/>
    <w:rsid w:val="00530AEB"/>
    <w:rsid w:val="00531004"/>
    <w:rsid w:val="0053214C"/>
    <w:rsid w:val="00532AB0"/>
    <w:rsid w:val="00533311"/>
    <w:rsid w:val="00533F6D"/>
    <w:rsid w:val="005342C5"/>
    <w:rsid w:val="00534A25"/>
    <w:rsid w:val="00534A8E"/>
    <w:rsid w:val="0053541D"/>
    <w:rsid w:val="00535B98"/>
    <w:rsid w:val="00536791"/>
    <w:rsid w:val="00537545"/>
    <w:rsid w:val="00537AA0"/>
    <w:rsid w:val="005400BF"/>
    <w:rsid w:val="005411BE"/>
    <w:rsid w:val="005411F9"/>
    <w:rsid w:val="005415D3"/>
    <w:rsid w:val="00541745"/>
    <w:rsid w:val="00541F0E"/>
    <w:rsid w:val="00542050"/>
    <w:rsid w:val="005427A2"/>
    <w:rsid w:val="00542802"/>
    <w:rsid w:val="00542912"/>
    <w:rsid w:val="00542B32"/>
    <w:rsid w:val="00542E6F"/>
    <w:rsid w:val="005433E7"/>
    <w:rsid w:val="00543716"/>
    <w:rsid w:val="0054403D"/>
    <w:rsid w:val="00544453"/>
    <w:rsid w:val="0054495C"/>
    <w:rsid w:val="00545A5A"/>
    <w:rsid w:val="00545BB7"/>
    <w:rsid w:val="005460F5"/>
    <w:rsid w:val="005463BC"/>
    <w:rsid w:val="00546A4D"/>
    <w:rsid w:val="00546DAC"/>
    <w:rsid w:val="00547CE7"/>
    <w:rsid w:val="00547CF8"/>
    <w:rsid w:val="0055030A"/>
    <w:rsid w:val="00551605"/>
    <w:rsid w:val="00551EA5"/>
    <w:rsid w:val="0055275A"/>
    <w:rsid w:val="0055319B"/>
    <w:rsid w:val="00553C8B"/>
    <w:rsid w:val="005552F6"/>
    <w:rsid w:val="00555557"/>
    <w:rsid w:val="00555B9C"/>
    <w:rsid w:val="005565CE"/>
    <w:rsid w:val="005569D3"/>
    <w:rsid w:val="005625A2"/>
    <w:rsid w:val="005627EA"/>
    <w:rsid w:val="00563C5B"/>
    <w:rsid w:val="00564127"/>
    <w:rsid w:val="005645D8"/>
    <w:rsid w:val="00565B5F"/>
    <w:rsid w:val="0056668A"/>
    <w:rsid w:val="005673C5"/>
    <w:rsid w:val="00567D10"/>
    <w:rsid w:val="005701B0"/>
    <w:rsid w:val="0057056E"/>
    <w:rsid w:val="00570F8B"/>
    <w:rsid w:val="005717DB"/>
    <w:rsid w:val="0057228B"/>
    <w:rsid w:val="0057263E"/>
    <w:rsid w:val="00572657"/>
    <w:rsid w:val="00573006"/>
    <w:rsid w:val="0057318C"/>
    <w:rsid w:val="005739CE"/>
    <w:rsid w:val="00573A90"/>
    <w:rsid w:val="00575440"/>
    <w:rsid w:val="00575951"/>
    <w:rsid w:val="00575A67"/>
    <w:rsid w:val="005772E3"/>
    <w:rsid w:val="0057744D"/>
    <w:rsid w:val="005779F3"/>
    <w:rsid w:val="00577FD3"/>
    <w:rsid w:val="0058012C"/>
    <w:rsid w:val="005807DF"/>
    <w:rsid w:val="00580889"/>
    <w:rsid w:val="00580CB3"/>
    <w:rsid w:val="00581E17"/>
    <w:rsid w:val="005824F7"/>
    <w:rsid w:val="00582839"/>
    <w:rsid w:val="0058327F"/>
    <w:rsid w:val="00583321"/>
    <w:rsid w:val="005841E3"/>
    <w:rsid w:val="005842FE"/>
    <w:rsid w:val="00584691"/>
    <w:rsid w:val="00584F6E"/>
    <w:rsid w:val="0058607C"/>
    <w:rsid w:val="00586E56"/>
    <w:rsid w:val="00587D33"/>
    <w:rsid w:val="00591295"/>
    <w:rsid w:val="00591E87"/>
    <w:rsid w:val="00592FAA"/>
    <w:rsid w:val="00593178"/>
    <w:rsid w:val="0059416C"/>
    <w:rsid w:val="0059571E"/>
    <w:rsid w:val="00595BD6"/>
    <w:rsid w:val="005966AA"/>
    <w:rsid w:val="00596869"/>
    <w:rsid w:val="00596989"/>
    <w:rsid w:val="00596DB6"/>
    <w:rsid w:val="00597223"/>
    <w:rsid w:val="005A009B"/>
    <w:rsid w:val="005A0A3E"/>
    <w:rsid w:val="005A0B5D"/>
    <w:rsid w:val="005A1459"/>
    <w:rsid w:val="005A1B7A"/>
    <w:rsid w:val="005A1C31"/>
    <w:rsid w:val="005A24B0"/>
    <w:rsid w:val="005A2C59"/>
    <w:rsid w:val="005A2E50"/>
    <w:rsid w:val="005A30BC"/>
    <w:rsid w:val="005A3B17"/>
    <w:rsid w:val="005A3D15"/>
    <w:rsid w:val="005A421D"/>
    <w:rsid w:val="005A42C6"/>
    <w:rsid w:val="005A47F3"/>
    <w:rsid w:val="005A55F5"/>
    <w:rsid w:val="005A5ADA"/>
    <w:rsid w:val="005A5D06"/>
    <w:rsid w:val="005A61F3"/>
    <w:rsid w:val="005A6CCA"/>
    <w:rsid w:val="005A75FB"/>
    <w:rsid w:val="005A7738"/>
    <w:rsid w:val="005A7C05"/>
    <w:rsid w:val="005B0E4E"/>
    <w:rsid w:val="005B1080"/>
    <w:rsid w:val="005B1AC9"/>
    <w:rsid w:val="005B252F"/>
    <w:rsid w:val="005B2730"/>
    <w:rsid w:val="005B293D"/>
    <w:rsid w:val="005B4ABC"/>
    <w:rsid w:val="005B6049"/>
    <w:rsid w:val="005B605D"/>
    <w:rsid w:val="005B643F"/>
    <w:rsid w:val="005B6959"/>
    <w:rsid w:val="005B69F7"/>
    <w:rsid w:val="005B6ED6"/>
    <w:rsid w:val="005B705C"/>
    <w:rsid w:val="005B75B5"/>
    <w:rsid w:val="005C0D34"/>
    <w:rsid w:val="005C141E"/>
    <w:rsid w:val="005C163B"/>
    <w:rsid w:val="005C2102"/>
    <w:rsid w:val="005C22D4"/>
    <w:rsid w:val="005C3BD9"/>
    <w:rsid w:val="005C406C"/>
    <w:rsid w:val="005C4B8B"/>
    <w:rsid w:val="005C4E1D"/>
    <w:rsid w:val="005C5544"/>
    <w:rsid w:val="005C718E"/>
    <w:rsid w:val="005D0AD3"/>
    <w:rsid w:val="005D0E0A"/>
    <w:rsid w:val="005D1132"/>
    <w:rsid w:val="005D1237"/>
    <w:rsid w:val="005D1CDD"/>
    <w:rsid w:val="005D25E4"/>
    <w:rsid w:val="005D2A78"/>
    <w:rsid w:val="005D3F08"/>
    <w:rsid w:val="005D4FEA"/>
    <w:rsid w:val="005D5B43"/>
    <w:rsid w:val="005D6658"/>
    <w:rsid w:val="005D7602"/>
    <w:rsid w:val="005D7788"/>
    <w:rsid w:val="005D7B77"/>
    <w:rsid w:val="005D7C52"/>
    <w:rsid w:val="005E020B"/>
    <w:rsid w:val="005E044E"/>
    <w:rsid w:val="005E04CD"/>
    <w:rsid w:val="005E0702"/>
    <w:rsid w:val="005E0857"/>
    <w:rsid w:val="005E1660"/>
    <w:rsid w:val="005E1A55"/>
    <w:rsid w:val="005E1A90"/>
    <w:rsid w:val="005E2947"/>
    <w:rsid w:val="005E2C75"/>
    <w:rsid w:val="005E2CF6"/>
    <w:rsid w:val="005E38E1"/>
    <w:rsid w:val="005E3949"/>
    <w:rsid w:val="005E4383"/>
    <w:rsid w:val="005E43ED"/>
    <w:rsid w:val="005E4507"/>
    <w:rsid w:val="005E5A7C"/>
    <w:rsid w:val="005E6B06"/>
    <w:rsid w:val="005E7309"/>
    <w:rsid w:val="005E7AB5"/>
    <w:rsid w:val="005E7B84"/>
    <w:rsid w:val="005E7D8A"/>
    <w:rsid w:val="005F0A67"/>
    <w:rsid w:val="005F1AF7"/>
    <w:rsid w:val="005F239C"/>
    <w:rsid w:val="005F26F6"/>
    <w:rsid w:val="005F2B13"/>
    <w:rsid w:val="005F3076"/>
    <w:rsid w:val="005F367D"/>
    <w:rsid w:val="005F47F2"/>
    <w:rsid w:val="005F541B"/>
    <w:rsid w:val="005F55EE"/>
    <w:rsid w:val="005F59CA"/>
    <w:rsid w:val="005F68ED"/>
    <w:rsid w:val="005F68F6"/>
    <w:rsid w:val="005F71BE"/>
    <w:rsid w:val="00600863"/>
    <w:rsid w:val="00600A7C"/>
    <w:rsid w:val="00600D04"/>
    <w:rsid w:val="00601C84"/>
    <w:rsid w:val="006029F6"/>
    <w:rsid w:val="00602A0B"/>
    <w:rsid w:val="006045C2"/>
    <w:rsid w:val="0060477B"/>
    <w:rsid w:val="00605F37"/>
    <w:rsid w:val="00605F9A"/>
    <w:rsid w:val="00606830"/>
    <w:rsid w:val="00606C63"/>
    <w:rsid w:val="00606F56"/>
    <w:rsid w:val="00607E3C"/>
    <w:rsid w:val="00610200"/>
    <w:rsid w:val="006108DC"/>
    <w:rsid w:val="00610D3D"/>
    <w:rsid w:val="00610E90"/>
    <w:rsid w:val="00611482"/>
    <w:rsid w:val="006125E1"/>
    <w:rsid w:val="00612712"/>
    <w:rsid w:val="006130D9"/>
    <w:rsid w:val="00613278"/>
    <w:rsid w:val="006134AC"/>
    <w:rsid w:val="006139B4"/>
    <w:rsid w:val="00613B5B"/>
    <w:rsid w:val="00614CDA"/>
    <w:rsid w:val="00614DEC"/>
    <w:rsid w:val="00614E6D"/>
    <w:rsid w:val="006154BB"/>
    <w:rsid w:val="00615879"/>
    <w:rsid w:val="00615CB7"/>
    <w:rsid w:val="00616000"/>
    <w:rsid w:val="00616346"/>
    <w:rsid w:val="00616E1D"/>
    <w:rsid w:val="00616E37"/>
    <w:rsid w:val="0061745B"/>
    <w:rsid w:val="006175C4"/>
    <w:rsid w:val="0061783B"/>
    <w:rsid w:val="006206DC"/>
    <w:rsid w:val="00620FDA"/>
    <w:rsid w:val="0062139E"/>
    <w:rsid w:val="00622C15"/>
    <w:rsid w:val="006231B6"/>
    <w:rsid w:val="00623599"/>
    <w:rsid w:val="00623E8F"/>
    <w:rsid w:val="006254C3"/>
    <w:rsid w:val="0062650F"/>
    <w:rsid w:val="00627745"/>
    <w:rsid w:val="006306D1"/>
    <w:rsid w:val="006308E4"/>
    <w:rsid w:val="00630FD2"/>
    <w:rsid w:val="00631544"/>
    <w:rsid w:val="0063229C"/>
    <w:rsid w:val="00632BE6"/>
    <w:rsid w:val="00633015"/>
    <w:rsid w:val="00633140"/>
    <w:rsid w:val="006340C8"/>
    <w:rsid w:val="0063439E"/>
    <w:rsid w:val="00634C15"/>
    <w:rsid w:val="00635CBE"/>
    <w:rsid w:val="0063635F"/>
    <w:rsid w:val="006365EC"/>
    <w:rsid w:val="00636C52"/>
    <w:rsid w:val="00636EFD"/>
    <w:rsid w:val="00637766"/>
    <w:rsid w:val="006402EC"/>
    <w:rsid w:val="006429C1"/>
    <w:rsid w:val="00643334"/>
    <w:rsid w:val="00645415"/>
    <w:rsid w:val="006459A8"/>
    <w:rsid w:val="00646634"/>
    <w:rsid w:val="0064797A"/>
    <w:rsid w:val="0065030B"/>
    <w:rsid w:val="00651D03"/>
    <w:rsid w:val="0065202D"/>
    <w:rsid w:val="00652E62"/>
    <w:rsid w:val="006532A2"/>
    <w:rsid w:val="0065377A"/>
    <w:rsid w:val="00653DEC"/>
    <w:rsid w:val="0065401C"/>
    <w:rsid w:val="00655139"/>
    <w:rsid w:val="00656AA4"/>
    <w:rsid w:val="00657203"/>
    <w:rsid w:val="0065767B"/>
    <w:rsid w:val="00657CC1"/>
    <w:rsid w:val="006613F4"/>
    <w:rsid w:val="0066190D"/>
    <w:rsid w:val="00661C46"/>
    <w:rsid w:val="006622EE"/>
    <w:rsid w:val="00662CB4"/>
    <w:rsid w:val="00662FE4"/>
    <w:rsid w:val="00663176"/>
    <w:rsid w:val="00664B44"/>
    <w:rsid w:val="00665F0C"/>
    <w:rsid w:val="00666173"/>
    <w:rsid w:val="006669ED"/>
    <w:rsid w:val="0066706D"/>
    <w:rsid w:val="00671261"/>
    <w:rsid w:val="006712C9"/>
    <w:rsid w:val="00672A3F"/>
    <w:rsid w:val="00673553"/>
    <w:rsid w:val="00673559"/>
    <w:rsid w:val="00673E71"/>
    <w:rsid w:val="00674323"/>
    <w:rsid w:val="00674AA4"/>
    <w:rsid w:val="006754ED"/>
    <w:rsid w:val="00675613"/>
    <w:rsid w:val="00675798"/>
    <w:rsid w:val="006759C5"/>
    <w:rsid w:val="00675AEB"/>
    <w:rsid w:val="00675D47"/>
    <w:rsid w:val="00675E3A"/>
    <w:rsid w:val="00676808"/>
    <w:rsid w:val="00677011"/>
    <w:rsid w:val="006770F0"/>
    <w:rsid w:val="006774CC"/>
    <w:rsid w:val="006775F6"/>
    <w:rsid w:val="00677BBD"/>
    <w:rsid w:val="00677F3A"/>
    <w:rsid w:val="006800D5"/>
    <w:rsid w:val="00680850"/>
    <w:rsid w:val="00680D5E"/>
    <w:rsid w:val="006811A1"/>
    <w:rsid w:val="0068120A"/>
    <w:rsid w:val="00681A96"/>
    <w:rsid w:val="006826A8"/>
    <w:rsid w:val="006832E2"/>
    <w:rsid w:val="00683A34"/>
    <w:rsid w:val="00684BE6"/>
    <w:rsid w:val="00684CEA"/>
    <w:rsid w:val="00684F71"/>
    <w:rsid w:val="006851D7"/>
    <w:rsid w:val="0068524E"/>
    <w:rsid w:val="00685AFE"/>
    <w:rsid w:val="00685C93"/>
    <w:rsid w:val="00686789"/>
    <w:rsid w:val="00687F55"/>
    <w:rsid w:val="00687FDB"/>
    <w:rsid w:val="00690F71"/>
    <w:rsid w:val="00691814"/>
    <w:rsid w:val="00691E89"/>
    <w:rsid w:val="00691F39"/>
    <w:rsid w:val="006921EB"/>
    <w:rsid w:val="00692446"/>
    <w:rsid w:val="00692B40"/>
    <w:rsid w:val="00692B45"/>
    <w:rsid w:val="0069320A"/>
    <w:rsid w:val="006951FC"/>
    <w:rsid w:val="006957FC"/>
    <w:rsid w:val="00696D91"/>
    <w:rsid w:val="006A0A69"/>
    <w:rsid w:val="006A1216"/>
    <w:rsid w:val="006A1ACA"/>
    <w:rsid w:val="006A1EAB"/>
    <w:rsid w:val="006A2029"/>
    <w:rsid w:val="006A3137"/>
    <w:rsid w:val="006A36B2"/>
    <w:rsid w:val="006A395A"/>
    <w:rsid w:val="006A408D"/>
    <w:rsid w:val="006A41A6"/>
    <w:rsid w:val="006A473D"/>
    <w:rsid w:val="006A4811"/>
    <w:rsid w:val="006A4A6B"/>
    <w:rsid w:val="006A54E1"/>
    <w:rsid w:val="006A5680"/>
    <w:rsid w:val="006A5B01"/>
    <w:rsid w:val="006A7F1A"/>
    <w:rsid w:val="006B026F"/>
    <w:rsid w:val="006B0B9A"/>
    <w:rsid w:val="006B0C05"/>
    <w:rsid w:val="006B0C32"/>
    <w:rsid w:val="006B1F60"/>
    <w:rsid w:val="006B239B"/>
    <w:rsid w:val="006B312B"/>
    <w:rsid w:val="006B36C8"/>
    <w:rsid w:val="006B3E1E"/>
    <w:rsid w:val="006B6288"/>
    <w:rsid w:val="006B7B9E"/>
    <w:rsid w:val="006B7C8B"/>
    <w:rsid w:val="006C0086"/>
    <w:rsid w:val="006C0DF1"/>
    <w:rsid w:val="006C12D1"/>
    <w:rsid w:val="006C137A"/>
    <w:rsid w:val="006C3D70"/>
    <w:rsid w:val="006C3DD5"/>
    <w:rsid w:val="006C55F5"/>
    <w:rsid w:val="006C5D54"/>
    <w:rsid w:val="006C6BE0"/>
    <w:rsid w:val="006C7829"/>
    <w:rsid w:val="006D0051"/>
    <w:rsid w:val="006D1A22"/>
    <w:rsid w:val="006D21A3"/>
    <w:rsid w:val="006D2F88"/>
    <w:rsid w:val="006D3146"/>
    <w:rsid w:val="006D4C71"/>
    <w:rsid w:val="006D6D28"/>
    <w:rsid w:val="006D7337"/>
    <w:rsid w:val="006D7605"/>
    <w:rsid w:val="006E056F"/>
    <w:rsid w:val="006E06AC"/>
    <w:rsid w:val="006E07C6"/>
    <w:rsid w:val="006E101B"/>
    <w:rsid w:val="006E1608"/>
    <w:rsid w:val="006E184B"/>
    <w:rsid w:val="006E20DE"/>
    <w:rsid w:val="006E2746"/>
    <w:rsid w:val="006E482E"/>
    <w:rsid w:val="006E49CE"/>
    <w:rsid w:val="006E6CCF"/>
    <w:rsid w:val="006E6E38"/>
    <w:rsid w:val="006E7AA5"/>
    <w:rsid w:val="006F0BF2"/>
    <w:rsid w:val="006F1ED1"/>
    <w:rsid w:val="006F27FB"/>
    <w:rsid w:val="006F4B81"/>
    <w:rsid w:val="006F62FE"/>
    <w:rsid w:val="006F73CF"/>
    <w:rsid w:val="006F7F21"/>
    <w:rsid w:val="00700704"/>
    <w:rsid w:val="007008B6"/>
    <w:rsid w:val="00700E90"/>
    <w:rsid w:val="0070166E"/>
    <w:rsid w:val="00702C7A"/>
    <w:rsid w:val="007030AA"/>
    <w:rsid w:val="00703743"/>
    <w:rsid w:val="00703B85"/>
    <w:rsid w:val="00703C56"/>
    <w:rsid w:val="00703C5C"/>
    <w:rsid w:val="00704258"/>
    <w:rsid w:val="007044C8"/>
    <w:rsid w:val="00706161"/>
    <w:rsid w:val="00706A55"/>
    <w:rsid w:val="00706F66"/>
    <w:rsid w:val="0070701C"/>
    <w:rsid w:val="00707815"/>
    <w:rsid w:val="00707E4E"/>
    <w:rsid w:val="0071089F"/>
    <w:rsid w:val="00711C5B"/>
    <w:rsid w:val="00712FE7"/>
    <w:rsid w:val="007131F9"/>
    <w:rsid w:val="00713806"/>
    <w:rsid w:val="0071432F"/>
    <w:rsid w:val="0071513A"/>
    <w:rsid w:val="0071596A"/>
    <w:rsid w:val="00716060"/>
    <w:rsid w:val="00716088"/>
    <w:rsid w:val="00716185"/>
    <w:rsid w:val="00716384"/>
    <w:rsid w:val="007176DE"/>
    <w:rsid w:val="00717FEA"/>
    <w:rsid w:val="00720771"/>
    <w:rsid w:val="00722689"/>
    <w:rsid w:val="00723281"/>
    <w:rsid w:val="00723607"/>
    <w:rsid w:val="00723B29"/>
    <w:rsid w:val="0072421F"/>
    <w:rsid w:val="00724597"/>
    <w:rsid w:val="007245D5"/>
    <w:rsid w:val="007247F1"/>
    <w:rsid w:val="00724803"/>
    <w:rsid w:val="0072541B"/>
    <w:rsid w:val="0072596A"/>
    <w:rsid w:val="00726169"/>
    <w:rsid w:val="00726654"/>
    <w:rsid w:val="0072764F"/>
    <w:rsid w:val="007304F2"/>
    <w:rsid w:val="00730641"/>
    <w:rsid w:val="0073089E"/>
    <w:rsid w:val="00730BFC"/>
    <w:rsid w:val="00731B36"/>
    <w:rsid w:val="007336F8"/>
    <w:rsid w:val="0073373B"/>
    <w:rsid w:val="00734B71"/>
    <w:rsid w:val="00734E01"/>
    <w:rsid w:val="00735898"/>
    <w:rsid w:val="00735BCA"/>
    <w:rsid w:val="0073702B"/>
    <w:rsid w:val="00737088"/>
    <w:rsid w:val="007403DD"/>
    <w:rsid w:val="00740766"/>
    <w:rsid w:val="00743987"/>
    <w:rsid w:val="007451B7"/>
    <w:rsid w:val="00745949"/>
    <w:rsid w:val="00746C9F"/>
    <w:rsid w:val="00750978"/>
    <w:rsid w:val="007514D8"/>
    <w:rsid w:val="00752527"/>
    <w:rsid w:val="00752D18"/>
    <w:rsid w:val="007537F6"/>
    <w:rsid w:val="00754753"/>
    <w:rsid w:val="0075488D"/>
    <w:rsid w:val="00754D14"/>
    <w:rsid w:val="00755110"/>
    <w:rsid w:val="007556B7"/>
    <w:rsid w:val="00755C37"/>
    <w:rsid w:val="00756E3A"/>
    <w:rsid w:val="00757AA7"/>
    <w:rsid w:val="00760B23"/>
    <w:rsid w:val="00761A2E"/>
    <w:rsid w:val="00764154"/>
    <w:rsid w:val="0076465F"/>
    <w:rsid w:val="00765192"/>
    <w:rsid w:val="00765D71"/>
    <w:rsid w:val="00766ACD"/>
    <w:rsid w:val="00766CE7"/>
    <w:rsid w:val="00766D5F"/>
    <w:rsid w:val="007708FF"/>
    <w:rsid w:val="00770C0E"/>
    <w:rsid w:val="00770CFD"/>
    <w:rsid w:val="00771005"/>
    <w:rsid w:val="007719EF"/>
    <w:rsid w:val="0077427F"/>
    <w:rsid w:val="007750FC"/>
    <w:rsid w:val="0077580D"/>
    <w:rsid w:val="00776603"/>
    <w:rsid w:val="0077665B"/>
    <w:rsid w:val="00776C65"/>
    <w:rsid w:val="00777D1F"/>
    <w:rsid w:val="00777DB9"/>
    <w:rsid w:val="0078208D"/>
    <w:rsid w:val="007824E3"/>
    <w:rsid w:val="007825F0"/>
    <w:rsid w:val="0078300D"/>
    <w:rsid w:val="007833DF"/>
    <w:rsid w:val="00784571"/>
    <w:rsid w:val="00785E68"/>
    <w:rsid w:val="00787371"/>
    <w:rsid w:val="00787FE0"/>
    <w:rsid w:val="00791211"/>
    <w:rsid w:val="00792544"/>
    <w:rsid w:val="0079340D"/>
    <w:rsid w:val="00794162"/>
    <w:rsid w:val="0079570E"/>
    <w:rsid w:val="0079589E"/>
    <w:rsid w:val="007958C4"/>
    <w:rsid w:val="00795B6D"/>
    <w:rsid w:val="00796438"/>
    <w:rsid w:val="007969C4"/>
    <w:rsid w:val="00796B18"/>
    <w:rsid w:val="007A0637"/>
    <w:rsid w:val="007A0AF6"/>
    <w:rsid w:val="007A0F22"/>
    <w:rsid w:val="007A2627"/>
    <w:rsid w:val="007A31E0"/>
    <w:rsid w:val="007A33C3"/>
    <w:rsid w:val="007A37C1"/>
    <w:rsid w:val="007A4E3C"/>
    <w:rsid w:val="007A543C"/>
    <w:rsid w:val="007A5B54"/>
    <w:rsid w:val="007A6290"/>
    <w:rsid w:val="007A6559"/>
    <w:rsid w:val="007A67F1"/>
    <w:rsid w:val="007A70C9"/>
    <w:rsid w:val="007A762A"/>
    <w:rsid w:val="007B062B"/>
    <w:rsid w:val="007B078D"/>
    <w:rsid w:val="007B0985"/>
    <w:rsid w:val="007B0E82"/>
    <w:rsid w:val="007B1F64"/>
    <w:rsid w:val="007B2B60"/>
    <w:rsid w:val="007B2BF5"/>
    <w:rsid w:val="007B2C0A"/>
    <w:rsid w:val="007B4252"/>
    <w:rsid w:val="007B4BC6"/>
    <w:rsid w:val="007B4E46"/>
    <w:rsid w:val="007B583D"/>
    <w:rsid w:val="007B5CC2"/>
    <w:rsid w:val="007B6A1E"/>
    <w:rsid w:val="007B6C68"/>
    <w:rsid w:val="007B77AC"/>
    <w:rsid w:val="007C0534"/>
    <w:rsid w:val="007C0E15"/>
    <w:rsid w:val="007C13FC"/>
    <w:rsid w:val="007C3A7A"/>
    <w:rsid w:val="007C3C01"/>
    <w:rsid w:val="007C4233"/>
    <w:rsid w:val="007C4E1B"/>
    <w:rsid w:val="007C51A1"/>
    <w:rsid w:val="007C53C2"/>
    <w:rsid w:val="007C71B7"/>
    <w:rsid w:val="007D03B8"/>
    <w:rsid w:val="007D0599"/>
    <w:rsid w:val="007D0732"/>
    <w:rsid w:val="007D07AB"/>
    <w:rsid w:val="007D0AA5"/>
    <w:rsid w:val="007D1120"/>
    <w:rsid w:val="007D11E6"/>
    <w:rsid w:val="007D1A85"/>
    <w:rsid w:val="007D1FB0"/>
    <w:rsid w:val="007D2E15"/>
    <w:rsid w:val="007D303A"/>
    <w:rsid w:val="007D3530"/>
    <w:rsid w:val="007D3B97"/>
    <w:rsid w:val="007D491F"/>
    <w:rsid w:val="007D4E3D"/>
    <w:rsid w:val="007D4F99"/>
    <w:rsid w:val="007D65B3"/>
    <w:rsid w:val="007D6D64"/>
    <w:rsid w:val="007D7647"/>
    <w:rsid w:val="007E00D0"/>
    <w:rsid w:val="007E0950"/>
    <w:rsid w:val="007E0A70"/>
    <w:rsid w:val="007E26F7"/>
    <w:rsid w:val="007E29DE"/>
    <w:rsid w:val="007E40C7"/>
    <w:rsid w:val="007E4C52"/>
    <w:rsid w:val="007E4CBD"/>
    <w:rsid w:val="007E4CC8"/>
    <w:rsid w:val="007E4E81"/>
    <w:rsid w:val="007E6058"/>
    <w:rsid w:val="007E6498"/>
    <w:rsid w:val="007E68A4"/>
    <w:rsid w:val="007E6ABB"/>
    <w:rsid w:val="007E78DB"/>
    <w:rsid w:val="007F0B12"/>
    <w:rsid w:val="007F17A0"/>
    <w:rsid w:val="007F1855"/>
    <w:rsid w:val="007F193D"/>
    <w:rsid w:val="007F1A3A"/>
    <w:rsid w:val="007F212F"/>
    <w:rsid w:val="007F25B5"/>
    <w:rsid w:val="007F28A5"/>
    <w:rsid w:val="007F2EDD"/>
    <w:rsid w:val="007F370C"/>
    <w:rsid w:val="007F375D"/>
    <w:rsid w:val="007F380C"/>
    <w:rsid w:val="007F3FFE"/>
    <w:rsid w:val="007F45C4"/>
    <w:rsid w:val="007F4B45"/>
    <w:rsid w:val="007F4C20"/>
    <w:rsid w:val="007F54A8"/>
    <w:rsid w:val="007F5531"/>
    <w:rsid w:val="007F5B1F"/>
    <w:rsid w:val="007F632B"/>
    <w:rsid w:val="007F6576"/>
    <w:rsid w:val="007F7229"/>
    <w:rsid w:val="007F7F60"/>
    <w:rsid w:val="00800267"/>
    <w:rsid w:val="0080066B"/>
    <w:rsid w:val="00800B75"/>
    <w:rsid w:val="008010A8"/>
    <w:rsid w:val="0080242F"/>
    <w:rsid w:val="008026F3"/>
    <w:rsid w:val="00802DE5"/>
    <w:rsid w:val="008036FB"/>
    <w:rsid w:val="00803903"/>
    <w:rsid w:val="00803CBA"/>
    <w:rsid w:val="00804367"/>
    <w:rsid w:val="008043D6"/>
    <w:rsid w:val="0080565D"/>
    <w:rsid w:val="00805A16"/>
    <w:rsid w:val="008066BF"/>
    <w:rsid w:val="00806974"/>
    <w:rsid w:val="00806FE9"/>
    <w:rsid w:val="00807722"/>
    <w:rsid w:val="008102BC"/>
    <w:rsid w:val="008109A3"/>
    <w:rsid w:val="00810F73"/>
    <w:rsid w:val="008117CA"/>
    <w:rsid w:val="00812592"/>
    <w:rsid w:val="008136AE"/>
    <w:rsid w:val="00814D98"/>
    <w:rsid w:val="00815F24"/>
    <w:rsid w:val="00816155"/>
    <w:rsid w:val="0081663B"/>
    <w:rsid w:val="008169AB"/>
    <w:rsid w:val="00817572"/>
    <w:rsid w:val="008200AE"/>
    <w:rsid w:val="00821189"/>
    <w:rsid w:val="00821895"/>
    <w:rsid w:val="00823135"/>
    <w:rsid w:val="00824543"/>
    <w:rsid w:val="00824D13"/>
    <w:rsid w:val="00825149"/>
    <w:rsid w:val="008266B9"/>
    <w:rsid w:val="008269C1"/>
    <w:rsid w:val="00826B94"/>
    <w:rsid w:val="0082706B"/>
    <w:rsid w:val="008303B0"/>
    <w:rsid w:val="00831276"/>
    <w:rsid w:val="00831435"/>
    <w:rsid w:val="0083233C"/>
    <w:rsid w:val="0083246E"/>
    <w:rsid w:val="008339FA"/>
    <w:rsid w:val="00833EA5"/>
    <w:rsid w:val="008342FB"/>
    <w:rsid w:val="00834CE1"/>
    <w:rsid w:val="00835444"/>
    <w:rsid w:val="00835B0B"/>
    <w:rsid w:val="00835CEE"/>
    <w:rsid w:val="00835F0F"/>
    <w:rsid w:val="00835F80"/>
    <w:rsid w:val="00837A39"/>
    <w:rsid w:val="00837B26"/>
    <w:rsid w:val="008414E3"/>
    <w:rsid w:val="00841688"/>
    <w:rsid w:val="0084178D"/>
    <w:rsid w:val="00842969"/>
    <w:rsid w:val="00842F0C"/>
    <w:rsid w:val="0084347B"/>
    <w:rsid w:val="00843867"/>
    <w:rsid w:val="0084580D"/>
    <w:rsid w:val="00847265"/>
    <w:rsid w:val="008478AB"/>
    <w:rsid w:val="00847C30"/>
    <w:rsid w:val="00847C53"/>
    <w:rsid w:val="00850037"/>
    <w:rsid w:val="00850318"/>
    <w:rsid w:val="0085052D"/>
    <w:rsid w:val="0085160D"/>
    <w:rsid w:val="00851F34"/>
    <w:rsid w:val="00852853"/>
    <w:rsid w:val="00853417"/>
    <w:rsid w:val="0085348A"/>
    <w:rsid w:val="00853C13"/>
    <w:rsid w:val="008549D5"/>
    <w:rsid w:val="0085614D"/>
    <w:rsid w:val="00856856"/>
    <w:rsid w:val="008570BD"/>
    <w:rsid w:val="00857285"/>
    <w:rsid w:val="00857B75"/>
    <w:rsid w:val="008606F2"/>
    <w:rsid w:val="00861E86"/>
    <w:rsid w:val="00862118"/>
    <w:rsid w:val="00862C01"/>
    <w:rsid w:val="00862C8D"/>
    <w:rsid w:val="0086329B"/>
    <w:rsid w:val="00863EEA"/>
    <w:rsid w:val="00864857"/>
    <w:rsid w:val="00864FE4"/>
    <w:rsid w:val="008652C4"/>
    <w:rsid w:val="00866325"/>
    <w:rsid w:val="00870C30"/>
    <w:rsid w:val="00871297"/>
    <w:rsid w:val="008712DA"/>
    <w:rsid w:val="00871A62"/>
    <w:rsid w:val="00871C50"/>
    <w:rsid w:val="0087254A"/>
    <w:rsid w:val="00872F8B"/>
    <w:rsid w:val="00872FB0"/>
    <w:rsid w:val="00873D58"/>
    <w:rsid w:val="008740CB"/>
    <w:rsid w:val="0087442B"/>
    <w:rsid w:val="0087444D"/>
    <w:rsid w:val="008746A8"/>
    <w:rsid w:val="00874CDF"/>
    <w:rsid w:val="00875410"/>
    <w:rsid w:val="00875AD0"/>
    <w:rsid w:val="00875B9D"/>
    <w:rsid w:val="0087749A"/>
    <w:rsid w:val="00877BE6"/>
    <w:rsid w:val="008800F7"/>
    <w:rsid w:val="008802F6"/>
    <w:rsid w:val="0088069D"/>
    <w:rsid w:val="0088098D"/>
    <w:rsid w:val="00880A1C"/>
    <w:rsid w:val="00880C3A"/>
    <w:rsid w:val="008814F7"/>
    <w:rsid w:val="008824C3"/>
    <w:rsid w:val="00882990"/>
    <w:rsid w:val="00882D6D"/>
    <w:rsid w:val="00882FAA"/>
    <w:rsid w:val="00883317"/>
    <w:rsid w:val="00883FF4"/>
    <w:rsid w:val="00885FA5"/>
    <w:rsid w:val="008868EB"/>
    <w:rsid w:val="0088733F"/>
    <w:rsid w:val="00887704"/>
    <w:rsid w:val="008913BD"/>
    <w:rsid w:val="00891AC5"/>
    <w:rsid w:val="00892B13"/>
    <w:rsid w:val="00892EA6"/>
    <w:rsid w:val="00893109"/>
    <w:rsid w:val="008934A8"/>
    <w:rsid w:val="008937B6"/>
    <w:rsid w:val="00893C50"/>
    <w:rsid w:val="00893D84"/>
    <w:rsid w:val="00893F16"/>
    <w:rsid w:val="00893FA0"/>
    <w:rsid w:val="008945B5"/>
    <w:rsid w:val="0089475F"/>
    <w:rsid w:val="008951FD"/>
    <w:rsid w:val="008960AC"/>
    <w:rsid w:val="008A02A6"/>
    <w:rsid w:val="008A0D81"/>
    <w:rsid w:val="008A2118"/>
    <w:rsid w:val="008A2C83"/>
    <w:rsid w:val="008A35D0"/>
    <w:rsid w:val="008A436B"/>
    <w:rsid w:val="008A5133"/>
    <w:rsid w:val="008A61EE"/>
    <w:rsid w:val="008A6F31"/>
    <w:rsid w:val="008A73CA"/>
    <w:rsid w:val="008A7FFD"/>
    <w:rsid w:val="008B0206"/>
    <w:rsid w:val="008B0AA2"/>
    <w:rsid w:val="008B0F4A"/>
    <w:rsid w:val="008B1300"/>
    <w:rsid w:val="008B1BEA"/>
    <w:rsid w:val="008B1D87"/>
    <w:rsid w:val="008B2232"/>
    <w:rsid w:val="008B24AE"/>
    <w:rsid w:val="008B2E08"/>
    <w:rsid w:val="008B459F"/>
    <w:rsid w:val="008B4718"/>
    <w:rsid w:val="008B5E7E"/>
    <w:rsid w:val="008B6A3A"/>
    <w:rsid w:val="008B6F81"/>
    <w:rsid w:val="008B7F93"/>
    <w:rsid w:val="008C0DF2"/>
    <w:rsid w:val="008C1A4B"/>
    <w:rsid w:val="008C1D60"/>
    <w:rsid w:val="008C41B6"/>
    <w:rsid w:val="008C4F1E"/>
    <w:rsid w:val="008C54D3"/>
    <w:rsid w:val="008C611C"/>
    <w:rsid w:val="008C6204"/>
    <w:rsid w:val="008D05C5"/>
    <w:rsid w:val="008D09C6"/>
    <w:rsid w:val="008D0C5A"/>
    <w:rsid w:val="008D22FF"/>
    <w:rsid w:val="008D2CA5"/>
    <w:rsid w:val="008D34EA"/>
    <w:rsid w:val="008D3977"/>
    <w:rsid w:val="008D5110"/>
    <w:rsid w:val="008D5131"/>
    <w:rsid w:val="008D5610"/>
    <w:rsid w:val="008D56DF"/>
    <w:rsid w:val="008D5FA9"/>
    <w:rsid w:val="008D5FCD"/>
    <w:rsid w:val="008D6EEB"/>
    <w:rsid w:val="008E147D"/>
    <w:rsid w:val="008E2755"/>
    <w:rsid w:val="008E2F81"/>
    <w:rsid w:val="008E5321"/>
    <w:rsid w:val="008E5AE8"/>
    <w:rsid w:val="008E65DB"/>
    <w:rsid w:val="008E7041"/>
    <w:rsid w:val="008E7B9A"/>
    <w:rsid w:val="008F22BB"/>
    <w:rsid w:val="008F3751"/>
    <w:rsid w:val="008F3918"/>
    <w:rsid w:val="008F3F2C"/>
    <w:rsid w:val="008F50C4"/>
    <w:rsid w:val="008F558A"/>
    <w:rsid w:val="008F60A6"/>
    <w:rsid w:val="008F7288"/>
    <w:rsid w:val="008F7476"/>
    <w:rsid w:val="00900F03"/>
    <w:rsid w:val="00900F0E"/>
    <w:rsid w:val="0090150A"/>
    <w:rsid w:val="0090212B"/>
    <w:rsid w:val="009021F4"/>
    <w:rsid w:val="0090326E"/>
    <w:rsid w:val="0090349C"/>
    <w:rsid w:val="00903A59"/>
    <w:rsid w:val="00904BF8"/>
    <w:rsid w:val="00904F69"/>
    <w:rsid w:val="00905575"/>
    <w:rsid w:val="00905D79"/>
    <w:rsid w:val="009062F8"/>
    <w:rsid w:val="00906883"/>
    <w:rsid w:val="00907331"/>
    <w:rsid w:val="00907768"/>
    <w:rsid w:val="009077AA"/>
    <w:rsid w:val="00907FA6"/>
    <w:rsid w:val="00910AF7"/>
    <w:rsid w:val="00911108"/>
    <w:rsid w:val="009113BF"/>
    <w:rsid w:val="009122EB"/>
    <w:rsid w:val="00912B1B"/>
    <w:rsid w:val="00913598"/>
    <w:rsid w:val="009138EA"/>
    <w:rsid w:val="009141B6"/>
    <w:rsid w:val="00914553"/>
    <w:rsid w:val="00915386"/>
    <w:rsid w:val="0091593E"/>
    <w:rsid w:val="009164F0"/>
    <w:rsid w:val="00917E0F"/>
    <w:rsid w:val="00917E14"/>
    <w:rsid w:val="00922D4D"/>
    <w:rsid w:val="00923864"/>
    <w:rsid w:val="00923D6C"/>
    <w:rsid w:val="00925733"/>
    <w:rsid w:val="00925A40"/>
    <w:rsid w:val="00925CF3"/>
    <w:rsid w:val="0092663C"/>
    <w:rsid w:val="009268A2"/>
    <w:rsid w:val="0092729F"/>
    <w:rsid w:val="00927FE9"/>
    <w:rsid w:val="00930067"/>
    <w:rsid w:val="009302F5"/>
    <w:rsid w:val="0093097D"/>
    <w:rsid w:val="00931FF2"/>
    <w:rsid w:val="00932318"/>
    <w:rsid w:val="00932483"/>
    <w:rsid w:val="0093256C"/>
    <w:rsid w:val="0093275E"/>
    <w:rsid w:val="00933218"/>
    <w:rsid w:val="00933954"/>
    <w:rsid w:val="00933FCE"/>
    <w:rsid w:val="00934376"/>
    <w:rsid w:val="00934629"/>
    <w:rsid w:val="0093481D"/>
    <w:rsid w:val="00935629"/>
    <w:rsid w:val="00936425"/>
    <w:rsid w:val="00936C8C"/>
    <w:rsid w:val="0093751B"/>
    <w:rsid w:val="009375CB"/>
    <w:rsid w:val="009402B4"/>
    <w:rsid w:val="00940B43"/>
    <w:rsid w:val="00941B30"/>
    <w:rsid w:val="00942EF1"/>
    <w:rsid w:val="00943F78"/>
    <w:rsid w:val="00944B59"/>
    <w:rsid w:val="00944B73"/>
    <w:rsid w:val="00944C6C"/>
    <w:rsid w:val="00946487"/>
    <w:rsid w:val="00946568"/>
    <w:rsid w:val="00946B70"/>
    <w:rsid w:val="00946C6A"/>
    <w:rsid w:val="00946D85"/>
    <w:rsid w:val="00946ECB"/>
    <w:rsid w:val="00951277"/>
    <w:rsid w:val="009515B7"/>
    <w:rsid w:val="0095201B"/>
    <w:rsid w:val="0095213A"/>
    <w:rsid w:val="00953294"/>
    <w:rsid w:val="00953CB5"/>
    <w:rsid w:val="009544B2"/>
    <w:rsid w:val="00954562"/>
    <w:rsid w:val="009565E6"/>
    <w:rsid w:val="00956674"/>
    <w:rsid w:val="009568CB"/>
    <w:rsid w:val="00956913"/>
    <w:rsid w:val="00956940"/>
    <w:rsid w:val="00956967"/>
    <w:rsid w:val="009578AB"/>
    <w:rsid w:val="00960B85"/>
    <w:rsid w:val="00960CE9"/>
    <w:rsid w:val="00961BD0"/>
    <w:rsid w:val="009625F6"/>
    <w:rsid w:val="0096276F"/>
    <w:rsid w:val="0096318E"/>
    <w:rsid w:val="00963A8C"/>
    <w:rsid w:val="00963C17"/>
    <w:rsid w:val="00964AE7"/>
    <w:rsid w:val="00964BCF"/>
    <w:rsid w:val="00964CEB"/>
    <w:rsid w:val="00965669"/>
    <w:rsid w:val="00965D9F"/>
    <w:rsid w:val="00966C20"/>
    <w:rsid w:val="009671C5"/>
    <w:rsid w:val="00967AFC"/>
    <w:rsid w:val="00970073"/>
    <w:rsid w:val="00970B64"/>
    <w:rsid w:val="0097193C"/>
    <w:rsid w:val="00971E45"/>
    <w:rsid w:val="00972483"/>
    <w:rsid w:val="00972991"/>
    <w:rsid w:val="00972BB8"/>
    <w:rsid w:val="009734EB"/>
    <w:rsid w:val="00973C05"/>
    <w:rsid w:val="00974546"/>
    <w:rsid w:val="00974AA2"/>
    <w:rsid w:val="00975BF9"/>
    <w:rsid w:val="00975C0E"/>
    <w:rsid w:val="00975E43"/>
    <w:rsid w:val="00976B2B"/>
    <w:rsid w:val="00976D24"/>
    <w:rsid w:val="00977198"/>
    <w:rsid w:val="00980A11"/>
    <w:rsid w:val="00980AA8"/>
    <w:rsid w:val="00981AD4"/>
    <w:rsid w:val="00982018"/>
    <w:rsid w:val="009832C6"/>
    <w:rsid w:val="009840F9"/>
    <w:rsid w:val="00984152"/>
    <w:rsid w:val="00984FF8"/>
    <w:rsid w:val="00985BF7"/>
    <w:rsid w:val="00985C89"/>
    <w:rsid w:val="00985E03"/>
    <w:rsid w:val="009868AB"/>
    <w:rsid w:val="00987023"/>
    <w:rsid w:val="0098734D"/>
    <w:rsid w:val="009904FC"/>
    <w:rsid w:val="009916D8"/>
    <w:rsid w:val="00992AB9"/>
    <w:rsid w:val="00993BEB"/>
    <w:rsid w:val="009941E4"/>
    <w:rsid w:val="009942AB"/>
    <w:rsid w:val="009949AE"/>
    <w:rsid w:val="00995DFC"/>
    <w:rsid w:val="009962DC"/>
    <w:rsid w:val="00996CB4"/>
    <w:rsid w:val="009976DE"/>
    <w:rsid w:val="009979C4"/>
    <w:rsid w:val="009A0C93"/>
    <w:rsid w:val="009A0CD4"/>
    <w:rsid w:val="009A1452"/>
    <w:rsid w:val="009A18F0"/>
    <w:rsid w:val="009A1FD6"/>
    <w:rsid w:val="009A29E2"/>
    <w:rsid w:val="009A2FFD"/>
    <w:rsid w:val="009A3A72"/>
    <w:rsid w:val="009A3A9D"/>
    <w:rsid w:val="009A49E5"/>
    <w:rsid w:val="009A4A81"/>
    <w:rsid w:val="009A4CDA"/>
    <w:rsid w:val="009A4F06"/>
    <w:rsid w:val="009A660D"/>
    <w:rsid w:val="009A7299"/>
    <w:rsid w:val="009A7DF0"/>
    <w:rsid w:val="009B04FE"/>
    <w:rsid w:val="009B172F"/>
    <w:rsid w:val="009B1D89"/>
    <w:rsid w:val="009B1F3B"/>
    <w:rsid w:val="009B321D"/>
    <w:rsid w:val="009B4C01"/>
    <w:rsid w:val="009B5662"/>
    <w:rsid w:val="009B5B79"/>
    <w:rsid w:val="009B5F6C"/>
    <w:rsid w:val="009B5FE5"/>
    <w:rsid w:val="009B7424"/>
    <w:rsid w:val="009C0EBA"/>
    <w:rsid w:val="009C279F"/>
    <w:rsid w:val="009C28A8"/>
    <w:rsid w:val="009C29DD"/>
    <w:rsid w:val="009C2B5E"/>
    <w:rsid w:val="009C3EF1"/>
    <w:rsid w:val="009C3FAF"/>
    <w:rsid w:val="009C4FE3"/>
    <w:rsid w:val="009C5B58"/>
    <w:rsid w:val="009C68A2"/>
    <w:rsid w:val="009C7B12"/>
    <w:rsid w:val="009C7BA9"/>
    <w:rsid w:val="009D06B2"/>
    <w:rsid w:val="009D1A2F"/>
    <w:rsid w:val="009D2EC7"/>
    <w:rsid w:val="009D35DB"/>
    <w:rsid w:val="009D3E4C"/>
    <w:rsid w:val="009D4485"/>
    <w:rsid w:val="009D457D"/>
    <w:rsid w:val="009D46DE"/>
    <w:rsid w:val="009D4CB6"/>
    <w:rsid w:val="009D62ED"/>
    <w:rsid w:val="009D6A57"/>
    <w:rsid w:val="009E0A93"/>
    <w:rsid w:val="009E14EA"/>
    <w:rsid w:val="009E1B75"/>
    <w:rsid w:val="009E2249"/>
    <w:rsid w:val="009E247F"/>
    <w:rsid w:val="009E32B1"/>
    <w:rsid w:val="009E32D1"/>
    <w:rsid w:val="009E3597"/>
    <w:rsid w:val="009E4768"/>
    <w:rsid w:val="009E4782"/>
    <w:rsid w:val="009E6709"/>
    <w:rsid w:val="009E72E0"/>
    <w:rsid w:val="009E78D1"/>
    <w:rsid w:val="009E7D8E"/>
    <w:rsid w:val="009F0994"/>
    <w:rsid w:val="009F0A94"/>
    <w:rsid w:val="009F121A"/>
    <w:rsid w:val="009F1275"/>
    <w:rsid w:val="009F1369"/>
    <w:rsid w:val="009F1400"/>
    <w:rsid w:val="009F142B"/>
    <w:rsid w:val="009F3048"/>
    <w:rsid w:val="009F38B3"/>
    <w:rsid w:val="009F3ADB"/>
    <w:rsid w:val="009F53E0"/>
    <w:rsid w:val="009F55B1"/>
    <w:rsid w:val="009F5E34"/>
    <w:rsid w:val="009F6910"/>
    <w:rsid w:val="00A00ED9"/>
    <w:rsid w:val="00A0189F"/>
    <w:rsid w:val="00A0197E"/>
    <w:rsid w:val="00A02F6C"/>
    <w:rsid w:val="00A0413E"/>
    <w:rsid w:val="00A043B7"/>
    <w:rsid w:val="00A05256"/>
    <w:rsid w:val="00A055EC"/>
    <w:rsid w:val="00A060ED"/>
    <w:rsid w:val="00A066A8"/>
    <w:rsid w:val="00A076B2"/>
    <w:rsid w:val="00A07FE4"/>
    <w:rsid w:val="00A10139"/>
    <w:rsid w:val="00A13B1D"/>
    <w:rsid w:val="00A14D42"/>
    <w:rsid w:val="00A15020"/>
    <w:rsid w:val="00A15FC9"/>
    <w:rsid w:val="00A16762"/>
    <w:rsid w:val="00A16DBE"/>
    <w:rsid w:val="00A17267"/>
    <w:rsid w:val="00A179DD"/>
    <w:rsid w:val="00A17DF0"/>
    <w:rsid w:val="00A17ECB"/>
    <w:rsid w:val="00A17FC5"/>
    <w:rsid w:val="00A20491"/>
    <w:rsid w:val="00A2155B"/>
    <w:rsid w:val="00A21998"/>
    <w:rsid w:val="00A21B1E"/>
    <w:rsid w:val="00A22348"/>
    <w:rsid w:val="00A227C1"/>
    <w:rsid w:val="00A22CAF"/>
    <w:rsid w:val="00A22D96"/>
    <w:rsid w:val="00A22DD1"/>
    <w:rsid w:val="00A23EB7"/>
    <w:rsid w:val="00A25340"/>
    <w:rsid w:val="00A258E8"/>
    <w:rsid w:val="00A2737F"/>
    <w:rsid w:val="00A27499"/>
    <w:rsid w:val="00A27ACA"/>
    <w:rsid w:val="00A27F0E"/>
    <w:rsid w:val="00A30478"/>
    <w:rsid w:val="00A30DCC"/>
    <w:rsid w:val="00A34A15"/>
    <w:rsid w:val="00A359A5"/>
    <w:rsid w:val="00A37954"/>
    <w:rsid w:val="00A37D62"/>
    <w:rsid w:val="00A4099D"/>
    <w:rsid w:val="00A41B99"/>
    <w:rsid w:val="00A43768"/>
    <w:rsid w:val="00A43B2D"/>
    <w:rsid w:val="00A44F78"/>
    <w:rsid w:val="00A45321"/>
    <w:rsid w:val="00A4546B"/>
    <w:rsid w:val="00A455A2"/>
    <w:rsid w:val="00A455A4"/>
    <w:rsid w:val="00A45C70"/>
    <w:rsid w:val="00A45FDD"/>
    <w:rsid w:val="00A46AA1"/>
    <w:rsid w:val="00A47139"/>
    <w:rsid w:val="00A47C14"/>
    <w:rsid w:val="00A50EFF"/>
    <w:rsid w:val="00A51637"/>
    <w:rsid w:val="00A5183E"/>
    <w:rsid w:val="00A51B2F"/>
    <w:rsid w:val="00A5335F"/>
    <w:rsid w:val="00A538B5"/>
    <w:rsid w:val="00A53D95"/>
    <w:rsid w:val="00A54507"/>
    <w:rsid w:val="00A54874"/>
    <w:rsid w:val="00A54C75"/>
    <w:rsid w:val="00A54DB3"/>
    <w:rsid w:val="00A55367"/>
    <w:rsid w:val="00A56255"/>
    <w:rsid w:val="00A56D1E"/>
    <w:rsid w:val="00A6029E"/>
    <w:rsid w:val="00A60430"/>
    <w:rsid w:val="00A6057D"/>
    <w:rsid w:val="00A60711"/>
    <w:rsid w:val="00A61005"/>
    <w:rsid w:val="00A6181F"/>
    <w:rsid w:val="00A61ADF"/>
    <w:rsid w:val="00A6207E"/>
    <w:rsid w:val="00A6220C"/>
    <w:rsid w:val="00A62F00"/>
    <w:rsid w:val="00A62F6B"/>
    <w:rsid w:val="00A645F7"/>
    <w:rsid w:val="00A65ACB"/>
    <w:rsid w:val="00A66366"/>
    <w:rsid w:val="00A67129"/>
    <w:rsid w:val="00A678F0"/>
    <w:rsid w:val="00A7001B"/>
    <w:rsid w:val="00A704C3"/>
    <w:rsid w:val="00A708DB"/>
    <w:rsid w:val="00A70F8A"/>
    <w:rsid w:val="00A7105E"/>
    <w:rsid w:val="00A71C1D"/>
    <w:rsid w:val="00A7245D"/>
    <w:rsid w:val="00A736E3"/>
    <w:rsid w:val="00A738BD"/>
    <w:rsid w:val="00A73D74"/>
    <w:rsid w:val="00A741C7"/>
    <w:rsid w:val="00A757C7"/>
    <w:rsid w:val="00A76052"/>
    <w:rsid w:val="00A76858"/>
    <w:rsid w:val="00A76D86"/>
    <w:rsid w:val="00A77B7B"/>
    <w:rsid w:val="00A8073E"/>
    <w:rsid w:val="00A81072"/>
    <w:rsid w:val="00A83C08"/>
    <w:rsid w:val="00A83DCD"/>
    <w:rsid w:val="00A84271"/>
    <w:rsid w:val="00A842C9"/>
    <w:rsid w:val="00A848BF"/>
    <w:rsid w:val="00A84B79"/>
    <w:rsid w:val="00A852D6"/>
    <w:rsid w:val="00A86429"/>
    <w:rsid w:val="00A8666C"/>
    <w:rsid w:val="00A87070"/>
    <w:rsid w:val="00A87627"/>
    <w:rsid w:val="00A87EFB"/>
    <w:rsid w:val="00A90054"/>
    <w:rsid w:val="00A91C96"/>
    <w:rsid w:val="00A924CA"/>
    <w:rsid w:val="00A94FE6"/>
    <w:rsid w:val="00A95BB0"/>
    <w:rsid w:val="00A95E77"/>
    <w:rsid w:val="00A96AD5"/>
    <w:rsid w:val="00A96D70"/>
    <w:rsid w:val="00A970FF"/>
    <w:rsid w:val="00AA106F"/>
    <w:rsid w:val="00AA13AA"/>
    <w:rsid w:val="00AA2087"/>
    <w:rsid w:val="00AA23BE"/>
    <w:rsid w:val="00AA2E7A"/>
    <w:rsid w:val="00AA3556"/>
    <w:rsid w:val="00AA400E"/>
    <w:rsid w:val="00AA40D1"/>
    <w:rsid w:val="00AA4841"/>
    <w:rsid w:val="00AB2643"/>
    <w:rsid w:val="00AB5CC3"/>
    <w:rsid w:val="00AB6BC1"/>
    <w:rsid w:val="00AB6E1B"/>
    <w:rsid w:val="00AB6E5A"/>
    <w:rsid w:val="00AB73F7"/>
    <w:rsid w:val="00AB7835"/>
    <w:rsid w:val="00AC022C"/>
    <w:rsid w:val="00AC04E5"/>
    <w:rsid w:val="00AC2778"/>
    <w:rsid w:val="00AC3B40"/>
    <w:rsid w:val="00AC4313"/>
    <w:rsid w:val="00AC4426"/>
    <w:rsid w:val="00AC4985"/>
    <w:rsid w:val="00AC6649"/>
    <w:rsid w:val="00AC6EE4"/>
    <w:rsid w:val="00AC70CA"/>
    <w:rsid w:val="00AC7A7B"/>
    <w:rsid w:val="00AC7C16"/>
    <w:rsid w:val="00AD13E8"/>
    <w:rsid w:val="00AD2861"/>
    <w:rsid w:val="00AD3656"/>
    <w:rsid w:val="00AD3F76"/>
    <w:rsid w:val="00AD4C53"/>
    <w:rsid w:val="00AD4EFA"/>
    <w:rsid w:val="00AD5D10"/>
    <w:rsid w:val="00AD7AB5"/>
    <w:rsid w:val="00AE1DD6"/>
    <w:rsid w:val="00AE2084"/>
    <w:rsid w:val="00AE254F"/>
    <w:rsid w:val="00AE3B06"/>
    <w:rsid w:val="00AE41CA"/>
    <w:rsid w:val="00AE5199"/>
    <w:rsid w:val="00AF0386"/>
    <w:rsid w:val="00AF0941"/>
    <w:rsid w:val="00AF16B8"/>
    <w:rsid w:val="00AF1DDB"/>
    <w:rsid w:val="00AF1FE0"/>
    <w:rsid w:val="00AF312A"/>
    <w:rsid w:val="00AF3387"/>
    <w:rsid w:val="00AF57BB"/>
    <w:rsid w:val="00AF5B21"/>
    <w:rsid w:val="00AF65D2"/>
    <w:rsid w:val="00AF712D"/>
    <w:rsid w:val="00B00737"/>
    <w:rsid w:val="00B00ADF"/>
    <w:rsid w:val="00B0162A"/>
    <w:rsid w:val="00B018F8"/>
    <w:rsid w:val="00B01F4B"/>
    <w:rsid w:val="00B02E53"/>
    <w:rsid w:val="00B045A9"/>
    <w:rsid w:val="00B04DCE"/>
    <w:rsid w:val="00B0529C"/>
    <w:rsid w:val="00B05A1F"/>
    <w:rsid w:val="00B06159"/>
    <w:rsid w:val="00B061D7"/>
    <w:rsid w:val="00B071A0"/>
    <w:rsid w:val="00B07322"/>
    <w:rsid w:val="00B073B3"/>
    <w:rsid w:val="00B074AC"/>
    <w:rsid w:val="00B07B2F"/>
    <w:rsid w:val="00B07B40"/>
    <w:rsid w:val="00B10893"/>
    <w:rsid w:val="00B10ED0"/>
    <w:rsid w:val="00B1198C"/>
    <w:rsid w:val="00B12709"/>
    <w:rsid w:val="00B12D95"/>
    <w:rsid w:val="00B12D96"/>
    <w:rsid w:val="00B1337D"/>
    <w:rsid w:val="00B134AC"/>
    <w:rsid w:val="00B137FD"/>
    <w:rsid w:val="00B13852"/>
    <w:rsid w:val="00B14230"/>
    <w:rsid w:val="00B14297"/>
    <w:rsid w:val="00B155D5"/>
    <w:rsid w:val="00B15ADB"/>
    <w:rsid w:val="00B167A3"/>
    <w:rsid w:val="00B170D8"/>
    <w:rsid w:val="00B17DFD"/>
    <w:rsid w:val="00B20162"/>
    <w:rsid w:val="00B2084F"/>
    <w:rsid w:val="00B20D1F"/>
    <w:rsid w:val="00B21B81"/>
    <w:rsid w:val="00B21F0B"/>
    <w:rsid w:val="00B22285"/>
    <w:rsid w:val="00B22DA0"/>
    <w:rsid w:val="00B23207"/>
    <w:rsid w:val="00B23C7E"/>
    <w:rsid w:val="00B24ADE"/>
    <w:rsid w:val="00B252BB"/>
    <w:rsid w:val="00B26EAC"/>
    <w:rsid w:val="00B279B3"/>
    <w:rsid w:val="00B27B51"/>
    <w:rsid w:val="00B27CB1"/>
    <w:rsid w:val="00B30A11"/>
    <w:rsid w:val="00B30DA9"/>
    <w:rsid w:val="00B31F1F"/>
    <w:rsid w:val="00B33540"/>
    <w:rsid w:val="00B33B9C"/>
    <w:rsid w:val="00B34F05"/>
    <w:rsid w:val="00B34F4D"/>
    <w:rsid w:val="00B35AFB"/>
    <w:rsid w:val="00B35CF6"/>
    <w:rsid w:val="00B35F8F"/>
    <w:rsid w:val="00B36812"/>
    <w:rsid w:val="00B36FBC"/>
    <w:rsid w:val="00B4023C"/>
    <w:rsid w:val="00B41287"/>
    <w:rsid w:val="00B416A5"/>
    <w:rsid w:val="00B41D43"/>
    <w:rsid w:val="00B434B4"/>
    <w:rsid w:val="00B4581F"/>
    <w:rsid w:val="00B47DEB"/>
    <w:rsid w:val="00B50B9C"/>
    <w:rsid w:val="00B5193A"/>
    <w:rsid w:val="00B51A8D"/>
    <w:rsid w:val="00B51F11"/>
    <w:rsid w:val="00B526CF"/>
    <w:rsid w:val="00B52789"/>
    <w:rsid w:val="00B52911"/>
    <w:rsid w:val="00B52CB8"/>
    <w:rsid w:val="00B5401E"/>
    <w:rsid w:val="00B552F9"/>
    <w:rsid w:val="00B553A2"/>
    <w:rsid w:val="00B55FD2"/>
    <w:rsid w:val="00B56121"/>
    <w:rsid w:val="00B5667A"/>
    <w:rsid w:val="00B56AE5"/>
    <w:rsid w:val="00B56AFB"/>
    <w:rsid w:val="00B57DCA"/>
    <w:rsid w:val="00B609CB"/>
    <w:rsid w:val="00B6174D"/>
    <w:rsid w:val="00B61C76"/>
    <w:rsid w:val="00B62821"/>
    <w:rsid w:val="00B6364D"/>
    <w:rsid w:val="00B63CE2"/>
    <w:rsid w:val="00B6423C"/>
    <w:rsid w:val="00B64307"/>
    <w:rsid w:val="00B649EB"/>
    <w:rsid w:val="00B65DC2"/>
    <w:rsid w:val="00B67289"/>
    <w:rsid w:val="00B673B7"/>
    <w:rsid w:val="00B674B3"/>
    <w:rsid w:val="00B676A6"/>
    <w:rsid w:val="00B71283"/>
    <w:rsid w:val="00B71C80"/>
    <w:rsid w:val="00B71F77"/>
    <w:rsid w:val="00B72291"/>
    <w:rsid w:val="00B724B2"/>
    <w:rsid w:val="00B72AEE"/>
    <w:rsid w:val="00B72D22"/>
    <w:rsid w:val="00B7345B"/>
    <w:rsid w:val="00B74EB7"/>
    <w:rsid w:val="00B751DE"/>
    <w:rsid w:val="00B75B3A"/>
    <w:rsid w:val="00B76183"/>
    <w:rsid w:val="00B76562"/>
    <w:rsid w:val="00B769B7"/>
    <w:rsid w:val="00B76E1C"/>
    <w:rsid w:val="00B770B9"/>
    <w:rsid w:val="00B8013F"/>
    <w:rsid w:val="00B8183A"/>
    <w:rsid w:val="00B82EE2"/>
    <w:rsid w:val="00B82F08"/>
    <w:rsid w:val="00B82F27"/>
    <w:rsid w:val="00B83751"/>
    <w:rsid w:val="00B83814"/>
    <w:rsid w:val="00B842CE"/>
    <w:rsid w:val="00B84F53"/>
    <w:rsid w:val="00B85D7E"/>
    <w:rsid w:val="00B85E3D"/>
    <w:rsid w:val="00B85EDD"/>
    <w:rsid w:val="00B8607B"/>
    <w:rsid w:val="00B86B8F"/>
    <w:rsid w:val="00B86D39"/>
    <w:rsid w:val="00B910C8"/>
    <w:rsid w:val="00B91E46"/>
    <w:rsid w:val="00B92B02"/>
    <w:rsid w:val="00B94E6D"/>
    <w:rsid w:val="00B94ED3"/>
    <w:rsid w:val="00B95275"/>
    <w:rsid w:val="00B95988"/>
    <w:rsid w:val="00B9660D"/>
    <w:rsid w:val="00B9692A"/>
    <w:rsid w:val="00B96BA7"/>
    <w:rsid w:val="00B97C1E"/>
    <w:rsid w:val="00BA1670"/>
    <w:rsid w:val="00BA1B99"/>
    <w:rsid w:val="00BA273C"/>
    <w:rsid w:val="00BA2A25"/>
    <w:rsid w:val="00BA3139"/>
    <w:rsid w:val="00BA31BA"/>
    <w:rsid w:val="00BA346A"/>
    <w:rsid w:val="00BA41D1"/>
    <w:rsid w:val="00BA65DD"/>
    <w:rsid w:val="00BA7200"/>
    <w:rsid w:val="00BA73E6"/>
    <w:rsid w:val="00BA74F5"/>
    <w:rsid w:val="00BA77BE"/>
    <w:rsid w:val="00BA783A"/>
    <w:rsid w:val="00BA7D2F"/>
    <w:rsid w:val="00BB0021"/>
    <w:rsid w:val="00BB01AE"/>
    <w:rsid w:val="00BB0B41"/>
    <w:rsid w:val="00BB0B7C"/>
    <w:rsid w:val="00BB0E2A"/>
    <w:rsid w:val="00BB0FFB"/>
    <w:rsid w:val="00BB15EB"/>
    <w:rsid w:val="00BB2534"/>
    <w:rsid w:val="00BB35AB"/>
    <w:rsid w:val="00BB3DAC"/>
    <w:rsid w:val="00BB409E"/>
    <w:rsid w:val="00BB443D"/>
    <w:rsid w:val="00BB4FA6"/>
    <w:rsid w:val="00BB642A"/>
    <w:rsid w:val="00BB646F"/>
    <w:rsid w:val="00BC0BE4"/>
    <w:rsid w:val="00BC0FC2"/>
    <w:rsid w:val="00BC10AE"/>
    <w:rsid w:val="00BC1714"/>
    <w:rsid w:val="00BC178E"/>
    <w:rsid w:val="00BC1CCD"/>
    <w:rsid w:val="00BC32B5"/>
    <w:rsid w:val="00BC32C4"/>
    <w:rsid w:val="00BC3E88"/>
    <w:rsid w:val="00BC496C"/>
    <w:rsid w:val="00BC4DAA"/>
    <w:rsid w:val="00BC552B"/>
    <w:rsid w:val="00BC56A0"/>
    <w:rsid w:val="00BC6D6A"/>
    <w:rsid w:val="00BC6F89"/>
    <w:rsid w:val="00BC70E0"/>
    <w:rsid w:val="00BC77D5"/>
    <w:rsid w:val="00BC7C5E"/>
    <w:rsid w:val="00BC7DC0"/>
    <w:rsid w:val="00BD0361"/>
    <w:rsid w:val="00BD0818"/>
    <w:rsid w:val="00BD27E4"/>
    <w:rsid w:val="00BD2B15"/>
    <w:rsid w:val="00BD2F77"/>
    <w:rsid w:val="00BD50AA"/>
    <w:rsid w:val="00BD5448"/>
    <w:rsid w:val="00BD6376"/>
    <w:rsid w:val="00BD6AE3"/>
    <w:rsid w:val="00BD6CE1"/>
    <w:rsid w:val="00BD6D18"/>
    <w:rsid w:val="00BD7D91"/>
    <w:rsid w:val="00BD7F94"/>
    <w:rsid w:val="00BE0502"/>
    <w:rsid w:val="00BE082D"/>
    <w:rsid w:val="00BE0BDC"/>
    <w:rsid w:val="00BE181B"/>
    <w:rsid w:val="00BE2AC3"/>
    <w:rsid w:val="00BE2D9A"/>
    <w:rsid w:val="00BE3417"/>
    <w:rsid w:val="00BE3572"/>
    <w:rsid w:val="00BE37A0"/>
    <w:rsid w:val="00BE3C59"/>
    <w:rsid w:val="00BE4A7D"/>
    <w:rsid w:val="00BE572D"/>
    <w:rsid w:val="00BE5A64"/>
    <w:rsid w:val="00BE6C56"/>
    <w:rsid w:val="00BE73C5"/>
    <w:rsid w:val="00BE758B"/>
    <w:rsid w:val="00BE75DD"/>
    <w:rsid w:val="00BE768B"/>
    <w:rsid w:val="00BE7B46"/>
    <w:rsid w:val="00BF07AD"/>
    <w:rsid w:val="00BF18A3"/>
    <w:rsid w:val="00BF190B"/>
    <w:rsid w:val="00BF1D95"/>
    <w:rsid w:val="00BF2EEB"/>
    <w:rsid w:val="00BF301F"/>
    <w:rsid w:val="00BF3B64"/>
    <w:rsid w:val="00BF40A1"/>
    <w:rsid w:val="00BF434C"/>
    <w:rsid w:val="00BF4898"/>
    <w:rsid w:val="00BF59F0"/>
    <w:rsid w:val="00BF5CF6"/>
    <w:rsid w:val="00BF61C8"/>
    <w:rsid w:val="00BF762A"/>
    <w:rsid w:val="00C000EF"/>
    <w:rsid w:val="00C002A2"/>
    <w:rsid w:val="00C00904"/>
    <w:rsid w:val="00C0102F"/>
    <w:rsid w:val="00C0202D"/>
    <w:rsid w:val="00C02136"/>
    <w:rsid w:val="00C02BC9"/>
    <w:rsid w:val="00C02D5E"/>
    <w:rsid w:val="00C0320D"/>
    <w:rsid w:val="00C03215"/>
    <w:rsid w:val="00C032AA"/>
    <w:rsid w:val="00C0565F"/>
    <w:rsid w:val="00C05A2F"/>
    <w:rsid w:val="00C060B9"/>
    <w:rsid w:val="00C06230"/>
    <w:rsid w:val="00C06C10"/>
    <w:rsid w:val="00C07A95"/>
    <w:rsid w:val="00C07CAB"/>
    <w:rsid w:val="00C07D80"/>
    <w:rsid w:val="00C10785"/>
    <w:rsid w:val="00C108D5"/>
    <w:rsid w:val="00C10947"/>
    <w:rsid w:val="00C10B65"/>
    <w:rsid w:val="00C11080"/>
    <w:rsid w:val="00C11846"/>
    <w:rsid w:val="00C11B4E"/>
    <w:rsid w:val="00C12094"/>
    <w:rsid w:val="00C13019"/>
    <w:rsid w:val="00C13B4C"/>
    <w:rsid w:val="00C13CF4"/>
    <w:rsid w:val="00C13DFD"/>
    <w:rsid w:val="00C13F69"/>
    <w:rsid w:val="00C15676"/>
    <w:rsid w:val="00C15D02"/>
    <w:rsid w:val="00C160DD"/>
    <w:rsid w:val="00C167D7"/>
    <w:rsid w:val="00C173A0"/>
    <w:rsid w:val="00C20C6C"/>
    <w:rsid w:val="00C21929"/>
    <w:rsid w:val="00C223C5"/>
    <w:rsid w:val="00C22B11"/>
    <w:rsid w:val="00C236EA"/>
    <w:rsid w:val="00C23D81"/>
    <w:rsid w:val="00C23E05"/>
    <w:rsid w:val="00C24D6E"/>
    <w:rsid w:val="00C251F5"/>
    <w:rsid w:val="00C25F1E"/>
    <w:rsid w:val="00C26910"/>
    <w:rsid w:val="00C26A2D"/>
    <w:rsid w:val="00C2710D"/>
    <w:rsid w:val="00C27B65"/>
    <w:rsid w:val="00C27B95"/>
    <w:rsid w:val="00C30149"/>
    <w:rsid w:val="00C307B4"/>
    <w:rsid w:val="00C30D24"/>
    <w:rsid w:val="00C30E49"/>
    <w:rsid w:val="00C31034"/>
    <w:rsid w:val="00C312FC"/>
    <w:rsid w:val="00C31B2F"/>
    <w:rsid w:val="00C31EEB"/>
    <w:rsid w:val="00C31FEB"/>
    <w:rsid w:val="00C32522"/>
    <w:rsid w:val="00C3310C"/>
    <w:rsid w:val="00C3367F"/>
    <w:rsid w:val="00C34C72"/>
    <w:rsid w:val="00C3512B"/>
    <w:rsid w:val="00C36763"/>
    <w:rsid w:val="00C36910"/>
    <w:rsid w:val="00C409A8"/>
    <w:rsid w:val="00C40D8E"/>
    <w:rsid w:val="00C40E50"/>
    <w:rsid w:val="00C42EB4"/>
    <w:rsid w:val="00C4303C"/>
    <w:rsid w:val="00C4360D"/>
    <w:rsid w:val="00C43C03"/>
    <w:rsid w:val="00C43D54"/>
    <w:rsid w:val="00C44A6D"/>
    <w:rsid w:val="00C44AF2"/>
    <w:rsid w:val="00C4585C"/>
    <w:rsid w:val="00C4662A"/>
    <w:rsid w:val="00C4724B"/>
    <w:rsid w:val="00C473A4"/>
    <w:rsid w:val="00C47E4C"/>
    <w:rsid w:val="00C50D57"/>
    <w:rsid w:val="00C50DEF"/>
    <w:rsid w:val="00C51C30"/>
    <w:rsid w:val="00C52BDE"/>
    <w:rsid w:val="00C52EF8"/>
    <w:rsid w:val="00C53B24"/>
    <w:rsid w:val="00C53B62"/>
    <w:rsid w:val="00C53CA5"/>
    <w:rsid w:val="00C54D04"/>
    <w:rsid w:val="00C54F14"/>
    <w:rsid w:val="00C556E7"/>
    <w:rsid w:val="00C56A78"/>
    <w:rsid w:val="00C604AE"/>
    <w:rsid w:val="00C60E8B"/>
    <w:rsid w:val="00C60F2F"/>
    <w:rsid w:val="00C614F3"/>
    <w:rsid w:val="00C61CCE"/>
    <w:rsid w:val="00C6288D"/>
    <w:rsid w:val="00C63FC2"/>
    <w:rsid w:val="00C64255"/>
    <w:rsid w:val="00C64BE8"/>
    <w:rsid w:val="00C65CBC"/>
    <w:rsid w:val="00C6680F"/>
    <w:rsid w:val="00C668BB"/>
    <w:rsid w:val="00C66D13"/>
    <w:rsid w:val="00C67230"/>
    <w:rsid w:val="00C700AF"/>
    <w:rsid w:val="00C7057A"/>
    <w:rsid w:val="00C708C8"/>
    <w:rsid w:val="00C71055"/>
    <w:rsid w:val="00C71C2A"/>
    <w:rsid w:val="00C72254"/>
    <w:rsid w:val="00C7267E"/>
    <w:rsid w:val="00C729F8"/>
    <w:rsid w:val="00C73863"/>
    <w:rsid w:val="00C73E2D"/>
    <w:rsid w:val="00C7530D"/>
    <w:rsid w:val="00C75471"/>
    <w:rsid w:val="00C7572C"/>
    <w:rsid w:val="00C76288"/>
    <w:rsid w:val="00C765D2"/>
    <w:rsid w:val="00C76A6E"/>
    <w:rsid w:val="00C76FEE"/>
    <w:rsid w:val="00C80D56"/>
    <w:rsid w:val="00C82098"/>
    <w:rsid w:val="00C82A8E"/>
    <w:rsid w:val="00C83029"/>
    <w:rsid w:val="00C834CF"/>
    <w:rsid w:val="00C839AA"/>
    <w:rsid w:val="00C84D8B"/>
    <w:rsid w:val="00C85695"/>
    <w:rsid w:val="00C85A80"/>
    <w:rsid w:val="00C902DB"/>
    <w:rsid w:val="00C905A7"/>
    <w:rsid w:val="00C90650"/>
    <w:rsid w:val="00C918A0"/>
    <w:rsid w:val="00C920FA"/>
    <w:rsid w:val="00C921BD"/>
    <w:rsid w:val="00C92699"/>
    <w:rsid w:val="00C92759"/>
    <w:rsid w:val="00C9282E"/>
    <w:rsid w:val="00C92F6F"/>
    <w:rsid w:val="00C9305F"/>
    <w:rsid w:val="00C9365F"/>
    <w:rsid w:val="00C9464C"/>
    <w:rsid w:val="00C95BDE"/>
    <w:rsid w:val="00C96297"/>
    <w:rsid w:val="00CA0C7C"/>
    <w:rsid w:val="00CA0E3D"/>
    <w:rsid w:val="00CA3258"/>
    <w:rsid w:val="00CA437F"/>
    <w:rsid w:val="00CA5A09"/>
    <w:rsid w:val="00CA6093"/>
    <w:rsid w:val="00CA640D"/>
    <w:rsid w:val="00CA651E"/>
    <w:rsid w:val="00CA68B8"/>
    <w:rsid w:val="00CA77C8"/>
    <w:rsid w:val="00CA7A14"/>
    <w:rsid w:val="00CB161E"/>
    <w:rsid w:val="00CB1C4B"/>
    <w:rsid w:val="00CB2102"/>
    <w:rsid w:val="00CB2794"/>
    <w:rsid w:val="00CB2EC4"/>
    <w:rsid w:val="00CB354D"/>
    <w:rsid w:val="00CB487C"/>
    <w:rsid w:val="00CB4F27"/>
    <w:rsid w:val="00CB4FC4"/>
    <w:rsid w:val="00CB5435"/>
    <w:rsid w:val="00CB55CC"/>
    <w:rsid w:val="00CB588B"/>
    <w:rsid w:val="00CB59FB"/>
    <w:rsid w:val="00CB5CFA"/>
    <w:rsid w:val="00CB5E43"/>
    <w:rsid w:val="00CB71D0"/>
    <w:rsid w:val="00CB75FC"/>
    <w:rsid w:val="00CB7917"/>
    <w:rsid w:val="00CB7DBB"/>
    <w:rsid w:val="00CC012B"/>
    <w:rsid w:val="00CC0EC1"/>
    <w:rsid w:val="00CC18EA"/>
    <w:rsid w:val="00CC319A"/>
    <w:rsid w:val="00CC31A4"/>
    <w:rsid w:val="00CC35FB"/>
    <w:rsid w:val="00CC3F37"/>
    <w:rsid w:val="00CC4EB1"/>
    <w:rsid w:val="00CC612D"/>
    <w:rsid w:val="00CC6600"/>
    <w:rsid w:val="00CC70AA"/>
    <w:rsid w:val="00CC7A09"/>
    <w:rsid w:val="00CD031E"/>
    <w:rsid w:val="00CD0B95"/>
    <w:rsid w:val="00CD1AE4"/>
    <w:rsid w:val="00CD1F33"/>
    <w:rsid w:val="00CD277B"/>
    <w:rsid w:val="00CD28B6"/>
    <w:rsid w:val="00CD2E34"/>
    <w:rsid w:val="00CD32B0"/>
    <w:rsid w:val="00CD3895"/>
    <w:rsid w:val="00CD3C70"/>
    <w:rsid w:val="00CD3D19"/>
    <w:rsid w:val="00CD43E1"/>
    <w:rsid w:val="00CD45DD"/>
    <w:rsid w:val="00CD4903"/>
    <w:rsid w:val="00CD4C8A"/>
    <w:rsid w:val="00CD6FAC"/>
    <w:rsid w:val="00CD7236"/>
    <w:rsid w:val="00CD7B0B"/>
    <w:rsid w:val="00CE03BA"/>
    <w:rsid w:val="00CE0B3C"/>
    <w:rsid w:val="00CE1BDF"/>
    <w:rsid w:val="00CE27CB"/>
    <w:rsid w:val="00CE3046"/>
    <w:rsid w:val="00CE3218"/>
    <w:rsid w:val="00CE35C6"/>
    <w:rsid w:val="00CE3A4B"/>
    <w:rsid w:val="00CE6AF4"/>
    <w:rsid w:val="00CE6DF9"/>
    <w:rsid w:val="00CE7945"/>
    <w:rsid w:val="00CE79D3"/>
    <w:rsid w:val="00CF08C2"/>
    <w:rsid w:val="00CF0D87"/>
    <w:rsid w:val="00CF10A4"/>
    <w:rsid w:val="00CF1CB4"/>
    <w:rsid w:val="00CF24E9"/>
    <w:rsid w:val="00CF28B5"/>
    <w:rsid w:val="00CF2C1A"/>
    <w:rsid w:val="00CF3AD7"/>
    <w:rsid w:val="00CF43E6"/>
    <w:rsid w:val="00CF55BD"/>
    <w:rsid w:val="00CF5DFB"/>
    <w:rsid w:val="00CF7C06"/>
    <w:rsid w:val="00D004B3"/>
    <w:rsid w:val="00D01394"/>
    <w:rsid w:val="00D02838"/>
    <w:rsid w:val="00D033BE"/>
    <w:rsid w:val="00D03B87"/>
    <w:rsid w:val="00D041DB"/>
    <w:rsid w:val="00D04279"/>
    <w:rsid w:val="00D04AE8"/>
    <w:rsid w:val="00D04BAA"/>
    <w:rsid w:val="00D07979"/>
    <w:rsid w:val="00D07C88"/>
    <w:rsid w:val="00D100D9"/>
    <w:rsid w:val="00D10F8D"/>
    <w:rsid w:val="00D12396"/>
    <w:rsid w:val="00D1256B"/>
    <w:rsid w:val="00D13224"/>
    <w:rsid w:val="00D13C40"/>
    <w:rsid w:val="00D14176"/>
    <w:rsid w:val="00D149E4"/>
    <w:rsid w:val="00D14D6F"/>
    <w:rsid w:val="00D15565"/>
    <w:rsid w:val="00D15C3B"/>
    <w:rsid w:val="00D15F59"/>
    <w:rsid w:val="00D15F88"/>
    <w:rsid w:val="00D163A3"/>
    <w:rsid w:val="00D1641A"/>
    <w:rsid w:val="00D16C19"/>
    <w:rsid w:val="00D16D46"/>
    <w:rsid w:val="00D17DBC"/>
    <w:rsid w:val="00D17EBC"/>
    <w:rsid w:val="00D21233"/>
    <w:rsid w:val="00D21A1B"/>
    <w:rsid w:val="00D21D67"/>
    <w:rsid w:val="00D2310D"/>
    <w:rsid w:val="00D23D90"/>
    <w:rsid w:val="00D24188"/>
    <w:rsid w:val="00D24206"/>
    <w:rsid w:val="00D24AB3"/>
    <w:rsid w:val="00D259F5"/>
    <w:rsid w:val="00D26B60"/>
    <w:rsid w:val="00D26DE0"/>
    <w:rsid w:val="00D27410"/>
    <w:rsid w:val="00D27656"/>
    <w:rsid w:val="00D31490"/>
    <w:rsid w:val="00D33192"/>
    <w:rsid w:val="00D33953"/>
    <w:rsid w:val="00D3435E"/>
    <w:rsid w:val="00D348D6"/>
    <w:rsid w:val="00D34C4D"/>
    <w:rsid w:val="00D34D97"/>
    <w:rsid w:val="00D35ACE"/>
    <w:rsid w:val="00D36369"/>
    <w:rsid w:val="00D4021D"/>
    <w:rsid w:val="00D4060E"/>
    <w:rsid w:val="00D409C7"/>
    <w:rsid w:val="00D41277"/>
    <w:rsid w:val="00D42311"/>
    <w:rsid w:val="00D42716"/>
    <w:rsid w:val="00D43B58"/>
    <w:rsid w:val="00D446D2"/>
    <w:rsid w:val="00D44B90"/>
    <w:rsid w:val="00D44DC7"/>
    <w:rsid w:val="00D44DD6"/>
    <w:rsid w:val="00D44ECD"/>
    <w:rsid w:val="00D450FA"/>
    <w:rsid w:val="00D45578"/>
    <w:rsid w:val="00D4558C"/>
    <w:rsid w:val="00D45CCC"/>
    <w:rsid w:val="00D45DCE"/>
    <w:rsid w:val="00D46452"/>
    <w:rsid w:val="00D46616"/>
    <w:rsid w:val="00D4703E"/>
    <w:rsid w:val="00D50B56"/>
    <w:rsid w:val="00D51465"/>
    <w:rsid w:val="00D51A75"/>
    <w:rsid w:val="00D52054"/>
    <w:rsid w:val="00D5281F"/>
    <w:rsid w:val="00D52D84"/>
    <w:rsid w:val="00D530CC"/>
    <w:rsid w:val="00D54509"/>
    <w:rsid w:val="00D549F7"/>
    <w:rsid w:val="00D54A4D"/>
    <w:rsid w:val="00D55D14"/>
    <w:rsid w:val="00D5644B"/>
    <w:rsid w:val="00D56A99"/>
    <w:rsid w:val="00D601E4"/>
    <w:rsid w:val="00D602C3"/>
    <w:rsid w:val="00D61188"/>
    <w:rsid w:val="00D61340"/>
    <w:rsid w:val="00D61AE4"/>
    <w:rsid w:val="00D62326"/>
    <w:rsid w:val="00D62614"/>
    <w:rsid w:val="00D629C4"/>
    <w:rsid w:val="00D637DB"/>
    <w:rsid w:val="00D6384D"/>
    <w:rsid w:val="00D63F6D"/>
    <w:rsid w:val="00D644B6"/>
    <w:rsid w:val="00D645AC"/>
    <w:rsid w:val="00D648FC"/>
    <w:rsid w:val="00D64FD5"/>
    <w:rsid w:val="00D65000"/>
    <w:rsid w:val="00D65178"/>
    <w:rsid w:val="00D658AA"/>
    <w:rsid w:val="00D6645E"/>
    <w:rsid w:val="00D70150"/>
    <w:rsid w:val="00D7020F"/>
    <w:rsid w:val="00D7034E"/>
    <w:rsid w:val="00D71D51"/>
    <w:rsid w:val="00D71DAF"/>
    <w:rsid w:val="00D7350A"/>
    <w:rsid w:val="00D73F68"/>
    <w:rsid w:val="00D743C0"/>
    <w:rsid w:val="00D74510"/>
    <w:rsid w:val="00D7472F"/>
    <w:rsid w:val="00D74C88"/>
    <w:rsid w:val="00D74F22"/>
    <w:rsid w:val="00D75008"/>
    <w:rsid w:val="00D7585A"/>
    <w:rsid w:val="00D75BD7"/>
    <w:rsid w:val="00D769A4"/>
    <w:rsid w:val="00D76D92"/>
    <w:rsid w:val="00D8056A"/>
    <w:rsid w:val="00D80616"/>
    <w:rsid w:val="00D8145B"/>
    <w:rsid w:val="00D81DF7"/>
    <w:rsid w:val="00D82C9E"/>
    <w:rsid w:val="00D83CE3"/>
    <w:rsid w:val="00D8410D"/>
    <w:rsid w:val="00D844A5"/>
    <w:rsid w:val="00D84BC3"/>
    <w:rsid w:val="00D84BEF"/>
    <w:rsid w:val="00D85BC8"/>
    <w:rsid w:val="00D85CD7"/>
    <w:rsid w:val="00D864AC"/>
    <w:rsid w:val="00D866F8"/>
    <w:rsid w:val="00D87D86"/>
    <w:rsid w:val="00D905EB"/>
    <w:rsid w:val="00D90714"/>
    <w:rsid w:val="00D916EC"/>
    <w:rsid w:val="00D917B0"/>
    <w:rsid w:val="00D91B06"/>
    <w:rsid w:val="00D91E2B"/>
    <w:rsid w:val="00D92005"/>
    <w:rsid w:val="00D9210D"/>
    <w:rsid w:val="00D92210"/>
    <w:rsid w:val="00D92C06"/>
    <w:rsid w:val="00D938A2"/>
    <w:rsid w:val="00D93A33"/>
    <w:rsid w:val="00D950DF"/>
    <w:rsid w:val="00D954D7"/>
    <w:rsid w:val="00D95BF5"/>
    <w:rsid w:val="00D96055"/>
    <w:rsid w:val="00D97F52"/>
    <w:rsid w:val="00DA083A"/>
    <w:rsid w:val="00DA0A47"/>
    <w:rsid w:val="00DA13A4"/>
    <w:rsid w:val="00DA43F4"/>
    <w:rsid w:val="00DA4E98"/>
    <w:rsid w:val="00DA5129"/>
    <w:rsid w:val="00DA5645"/>
    <w:rsid w:val="00DA5987"/>
    <w:rsid w:val="00DA5E17"/>
    <w:rsid w:val="00DA63D7"/>
    <w:rsid w:val="00DA6A26"/>
    <w:rsid w:val="00DA7A1B"/>
    <w:rsid w:val="00DB02AD"/>
    <w:rsid w:val="00DB1530"/>
    <w:rsid w:val="00DB3013"/>
    <w:rsid w:val="00DB3837"/>
    <w:rsid w:val="00DB3A69"/>
    <w:rsid w:val="00DB3CB8"/>
    <w:rsid w:val="00DB4350"/>
    <w:rsid w:val="00DB446B"/>
    <w:rsid w:val="00DB478B"/>
    <w:rsid w:val="00DB4D94"/>
    <w:rsid w:val="00DB5473"/>
    <w:rsid w:val="00DB660D"/>
    <w:rsid w:val="00DB6B90"/>
    <w:rsid w:val="00DB6D86"/>
    <w:rsid w:val="00DC0007"/>
    <w:rsid w:val="00DC0552"/>
    <w:rsid w:val="00DC146A"/>
    <w:rsid w:val="00DC1A5B"/>
    <w:rsid w:val="00DC26DF"/>
    <w:rsid w:val="00DC29B2"/>
    <w:rsid w:val="00DC37C6"/>
    <w:rsid w:val="00DC37D0"/>
    <w:rsid w:val="00DC3C29"/>
    <w:rsid w:val="00DC475C"/>
    <w:rsid w:val="00DC4A8A"/>
    <w:rsid w:val="00DC5269"/>
    <w:rsid w:val="00DC5310"/>
    <w:rsid w:val="00DC5D91"/>
    <w:rsid w:val="00DC5E13"/>
    <w:rsid w:val="00DC62C9"/>
    <w:rsid w:val="00DC6927"/>
    <w:rsid w:val="00DC74DD"/>
    <w:rsid w:val="00DC79E4"/>
    <w:rsid w:val="00DC7B6D"/>
    <w:rsid w:val="00DC7C5B"/>
    <w:rsid w:val="00DD092B"/>
    <w:rsid w:val="00DD13AD"/>
    <w:rsid w:val="00DD13C5"/>
    <w:rsid w:val="00DD1709"/>
    <w:rsid w:val="00DD19A4"/>
    <w:rsid w:val="00DD3284"/>
    <w:rsid w:val="00DD32B9"/>
    <w:rsid w:val="00DD3539"/>
    <w:rsid w:val="00DD3B5E"/>
    <w:rsid w:val="00DD452A"/>
    <w:rsid w:val="00DD6879"/>
    <w:rsid w:val="00DD7811"/>
    <w:rsid w:val="00DD79A1"/>
    <w:rsid w:val="00DD7A6F"/>
    <w:rsid w:val="00DE07A8"/>
    <w:rsid w:val="00DE0C0F"/>
    <w:rsid w:val="00DE0E42"/>
    <w:rsid w:val="00DE1215"/>
    <w:rsid w:val="00DE189D"/>
    <w:rsid w:val="00DE3FD4"/>
    <w:rsid w:val="00DE4431"/>
    <w:rsid w:val="00DE5127"/>
    <w:rsid w:val="00DE57E1"/>
    <w:rsid w:val="00DE5BA8"/>
    <w:rsid w:val="00DE6075"/>
    <w:rsid w:val="00DE6CDB"/>
    <w:rsid w:val="00DE7521"/>
    <w:rsid w:val="00DE77DE"/>
    <w:rsid w:val="00DF04BD"/>
    <w:rsid w:val="00DF1877"/>
    <w:rsid w:val="00DF1C1A"/>
    <w:rsid w:val="00DF22FA"/>
    <w:rsid w:val="00DF27F2"/>
    <w:rsid w:val="00DF29DC"/>
    <w:rsid w:val="00DF401C"/>
    <w:rsid w:val="00DF4232"/>
    <w:rsid w:val="00DF47E0"/>
    <w:rsid w:val="00DF4989"/>
    <w:rsid w:val="00DF4A2C"/>
    <w:rsid w:val="00DF4E55"/>
    <w:rsid w:val="00DF51C6"/>
    <w:rsid w:val="00DF5CA9"/>
    <w:rsid w:val="00DF5F26"/>
    <w:rsid w:val="00DF7D96"/>
    <w:rsid w:val="00E01086"/>
    <w:rsid w:val="00E01301"/>
    <w:rsid w:val="00E01404"/>
    <w:rsid w:val="00E014F3"/>
    <w:rsid w:val="00E01A45"/>
    <w:rsid w:val="00E029A3"/>
    <w:rsid w:val="00E02B6A"/>
    <w:rsid w:val="00E03850"/>
    <w:rsid w:val="00E0472B"/>
    <w:rsid w:val="00E05421"/>
    <w:rsid w:val="00E05FDD"/>
    <w:rsid w:val="00E066DB"/>
    <w:rsid w:val="00E06DB7"/>
    <w:rsid w:val="00E0726D"/>
    <w:rsid w:val="00E07B0A"/>
    <w:rsid w:val="00E10907"/>
    <w:rsid w:val="00E109CA"/>
    <w:rsid w:val="00E10B7B"/>
    <w:rsid w:val="00E10CB4"/>
    <w:rsid w:val="00E11752"/>
    <w:rsid w:val="00E12796"/>
    <w:rsid w:val="00E12D0A"/>
    <w:rsid w:val="00E14155"/>
    <w:rsid w:val="00E14BD1"/>
    <w:rsid w:val="00E158DE"/>
    <w:rsid w:val="00E1760F"/>
    <w:rsid w:val="00E20251"/>
    <w:rsid w:val="00E21078"/>
    <w:rsid w:val="00E211E4"/>
    <w:rsid w:val="00E21FC1"/>
    <w:rsid w:val="00E230E5"/>
    <w:rsid w:val="00E2342D"/>
    <w:rsid w:val="00E237A7"/>
    <w:rsid w:val="00E23FB5"/>
    <w:rsid w:val="00E24A3C"/>
    <w:rsid w:val="00E250C8"/>
    <w:rsid w:val="00E252E6"/>
    <w:rsid w:val="00E26751"/>
    <w:rsid w:val="00E26B3F"/>
    <w:rsid w:val="00E3042A"/>
    <w:rsid w:val="00E31315"/>
    <w:rsid w:val="00E315DE"/>
    <w:rsid w:val="00E3279C"/>
    <w:rsid w:val="00E328BF"/>
    <w:rsid w:val="00E32CC3"/>
    <w:rsid w:val="00E32E12"/>
    <w:rsid w:val="00E339B4"/>
    <w:rsid w:val="00E344E2"/>
    <w:rsid w:val="00E34B80"/>
    <w:rsid w:val="00E354BA"/>
    <w:rsid w:val="00E358B5"/>
    <w:rsid w:val="00E36219"/>
    <w:rsid w:val="00E40267"/>
    <w:rsid w:val="00E41788"/>
    <w:rsid w:val="00E423A7"/>
    <w:rsid w:val="00E43A2D"/>
    <w:rsid w:val="00E43E68"/>
    <w:rsid w:val="00E4476E"/>
    <w:rsid w:val="00E44B80"/>
    <w:rsid w:val="00E44C9A"/>
    <w:rsid w:val="00E44D42"/>
    <w:rsid w:val="00E44DFA"/>
    <w:rsid w:val="00E452C7"/>
    <w:rsid w:val="00E45333"/>
    <w:rsid w:val="00E469BD"/>
    <w:rsid w:val="00E46E85"/>
    <w:rsid w:val="00E472A6"/>
    <w:rsid w:val="00E4765A"/>
    <w:rsid w:val="00E4794E"/>
    <w:rsid w:val="00E47B0D"/>
    <w:rsid w:val="00E50032"/>
    <w:rsid w:val="00E5009F"/>
    <w:rsid w:val="00E50B72"/>
    <w:rsid w:val="00E50F35"/>
    <w:rsid w:val="00E514C3"/>
    <w:rsid w:val="00E52152"/>
    <w:rsid w:val="00E5294D"/>
    <w:rsid w:val="00E52A5C"/>
    <w:rsid w:val="00E52AC4"/>
    <w:rsid w:val="00E52ECA"/>
    <w:rsid w:val="00E5466E"/>
    <w:rsid w:val="00E54732"/>
    <w:rsid w:val="00E54ACB"/>
    <w:rsid w:val="00E55C99"/>
    <w:rsid w:val="00E570E9"/>
    <w:rsid w:val="00E575F4"/>
    <w:rsid w:val="00E603BC"/>
    <w:rsid w:val="00E606FC"/>
    <w:rsid w:val="00E60F9C"/>
    <w:rsid w:val="00E61595"/>
    <w:rsid w:val="00E62602"/>
    <w:rsid w:val="00E63773"/>
    <w:rsid w:val="00E63DCC"/>
    <w:rsid w:val="00E64F9E"/>
    <w:rsid w:val="00E65903"/>
    <w:rsid w:val="00E65A19"/>
    <w:rsid w:val="00E6694F"/>
    <w:rsid w:val="00E66A2B"/>
    <w:rsid w:val="00E6703B"/>
    <w:rsid w:val="00E67332"/>
    <w:rsid w:val="00E67F29"/>
    <w:rsid w:val="00E7080C"/>
    <w:rsid w:val="00E70F17"/>
    <w:rsid w:val="00E7115D"/>
    <w:rsid w:val="00E71834"/>
    <w:rsid w:val="00E73CC1"/>
    <w:rsid w:val="00E74061"/>
    <w:rsid w:val="00E740DF"/>
    <w:rsid w:val="00E74B4A"/>
    <w:rsid w:val="00E76057"/>
    <w:rsid w:val="00E762D6"/>
    <w:rsid w:val="00E767BE"/>
    <w:rsid w:val="00E76857"/>
    <w:rsid w:val="00E76A7A"/>
    <w:rsid w:val="00E76D4B"/>
    <w:rsid w:val="00E777E8"/>
    <w:rsid w:val="00E77C33"/>
    <w:rsid w:val="00E80723"/>
    <w:rsid w:val="00E80CF9"/>
    <w:rsid w:val="00E81224"/>
    <w:rsid w:val="00E81B4B"/>
    <w:rsid w:val="00E82EFF"/>
    <w:rsid w:val="00E833A8"/>
    <w:rsid w:val="00E838EB"/>
    <w:rsid w:val="00E83BFB"/>
    <w:rsid w:val="00E83EC4"/>
    <w:rsid w:val="00E84690"/>
    <w:rsid w:val="00E84772"/>
    <w:rsid w:val="00E858A9"/>
    <w:rsid w:val="00E860E4"/>
    <w:rsid w:val="00E863A6"/>
    <w:rsid w:val="00E86DE3"/>
    <w:rsid w:val="00E876B0"/>
    <w:rsid w:val="00E90800"/>
    <w:rsid w:val="00E90A2F"/>
    <w:rsid w:val="00E91086"/>
    <w:rsid w:val="00E919D5"/>
    <w:rsid w:val="00E91AAD"/>
    <w:rsid w:val="00E926F0"/>
    <w:rsid w:val="00E93257"/>
    <w:rsid w:val="00E95146"/>
    <w:rsid w:val="00E95279"/>
    <w:rsid w:val="00E956B2"/>
    <w:rsid w:val="00E95A90"/>
    <w:rsid w:val="00E961E6"/>
    <w:rsid w:val="00E965B9"/>
    <w:rsid w:val="00E9662A"/>
    <w:rsid w:val="00E96A9A"/>
    <w:rsid w:val="00E97CF7"/>
    <w:rsid w:val="00EA22E3"/>
    <w:rsid w:val="00EA2816"/>
    <w:rsid w:val="00EA3134"/>
    <w:rsid w:val="00EA3141"/>
    <w:rsid w:val="00EA3B1F"/>
    <w:rsid w:val="00EA4471"/>
    <w:rsid w:val="00EA53B3"/>
    <w:rsid w:val="00EA6832"/>
    <w:rsid w:val="00EB0005"/>
    <w:rsid w:val="00EB0155"/>
    <w:rsid w:val="00EB1C0D"/>
    <w:rsid w:val="00EB25AE"/>
    <w:rsid w:val="00EB26B3"/>
    <w:rsid w:val="00EB2F54"/>
    <w:rsid w:val="00EB3218"/>
    <w:rsid w:val="00EB3D0D"/>
    <w:rsid w:val="00EB3E07"/>
    <w:rsid w:val="00EB4D05"/>
    <w:rsid w:val="00EB4DF2"/>
    <w:rsid w:val="00EB5D70"/>
    <w:rsid w:val="00EB63EB"/>
    <w:rsid w:val="00EB73BF"/>
    <w:rsid w:val="00EC02C4"/>
    <w:rsid w:val="00EC0F3A"/>
    <w:rsid w:val="00EC1488"/>
    <w:rsid w:val="00EC1775"/>
    <w:rsid w:val="00EC22F3"/>
    <w:rsid w:val="00EC304D"/>
    <w:rsid w:val="00EC36AE"/>
    <w:rsid w:val="00EC5202"/>
    <w:rsid w:val="00EC5575"/>
    <w:rsid w:val="00EC58D0"/>
    <w:rsid w:val="00EC58D9"/>
    <w:rsid w:val="00EC6391"/>
    <w:rsid w:val="00EC6700"/>
    <w:rsid w:val="00ED1377"/>
    <w:rsid w:val="00ED1B2F"/>
    <w:rsid w:val="00ED3272"/>
    <w:rsid w:val="00ED32A5"/>
    <w:rsid w:val="00ED33A1"/>
    <w:rsid w:val="00ED3AD1"/>
    <w:rsid w:val="00ED560F"/>
    <w:rsid w:val="00ED5641"/>
    <w:rsid w:val="00ED56A1"/>
    <w:rsid w:val="00ED587D"/>
    <w:rsid w:val="00ED5C69"/>
    <w:rsid w:val="00ED6117"/>
    <w:rsid w:val="00ED61C4"/>
    <w:rsid w:val="00ED6292"/>
    <w:rsid w:val="00ED661C"/>
    <w:rsid w:val="00ED6871"/>
    <w:rsid w:val="00ED6878"/>
    <w:rsid w:val="00ED7C7C"/>
    <w:rsid w:val="00EE039A"/>
    <w:rsid w:val="00EE0664"/>
    <w:rsid w:val="00EE15FE"/>
    <w:rsid w:val="00EE208D"/>
    <w:rsid w:val="00EE272F"/>
    <w:rsid w:val="00EE2B02"/>
    <w:rsid w:val="00EE2BBC"/>
    <w:rsid w:val="00EE3419"/>
    <w:rsid w:val="00EE4631"/>
    <w:rsid w:val="00EE4799"/>
    <w:rsid w:val="00EE53CC"/>
    <w:rsid w:val="00EE5AF0"/>
    <w:rsid w:val="00EE6B1E"/>
    <w:rsid w:val="00EE744E"/>
    <w:rsid w:val="00EE7DC9"/>
    <w:rsid w:val="00EF0154"/>
    <w:rsid w:val="00EF2F9A"/>
    <w:rsid w:val="00EF32B7"/>
    <w:rsid w:val="00EF3D2A"/>
    <w:rsid w:val="00EF3FAB"/>
    <w:rsid w:val="00EF4416"/>
    <w:rsid w:val="00EF48A2"/>
    <w:rsid w:val="00EF48D5"/>
    <w:rsid w:val="00EF5918"/>
    <w:rsid w:val="00EF6065"/>
    <w:rsid w:val="00EF6AC8"/>
    <w:rsid w:val="00EF6BCA"/>
    <w:rsid w:val="00EF7D2D"/>
    <w:rsid w:val="00F006CC"/>
    <w:rsid w:val="00F00C53"/>
    <w:rsid w:val="00F00F54"/>
    <w:rsid w:val="00F01B63"/>
    <w:rsid w:val="00F020BC"/>
    <w:rsid w:val="00F03F7D"/>
    <w:rsid w:val="00F063A8"/>
    <w:rsid w:val="00F06F85"/>
    <w:rsid w:val="00F07F8F"/>
    <w:rsid w:val="00F103A8"/>
    <w:rsid w:val="00F11FD7"/>
    <w:rsid w:val="00F12052"/>
    <w:rsid w:val="00F1249E"/>
    <w:rsid w:val="00F137AC"/>
    <w:rsid w:val="00F13E6A"/>
    <w:rsid w:val="00F151FD"/>
    <w:rsid w:val="00F15C53"/>
    <w:rsid w:val="00F16674"/>
    <w:rsid w:val="00F16BEB"/>
    <w:rsid w:val="00F16EE8"/>
    <w:rsid w:val="00F16F04"/>
    <w:rsid w:val="00F178D7"/>
    <w:rsid w:val="00F20474"/>
    <w:rsid w:val="00F2201E"/>
    <w:rsid w:val="00F2256D"/>
    <w:rsid w:val="00F22FA6"/>
    <w:rsid w:val="00F2364E"/>
    <w:rsid w:val="00F24115"/>
    <w:rsid w:val="00F24917"/>
    <w:rsid w:val="00F25E89"/>
    <w:rsid w:val="00F265DC"/>
    <w:rsid w:val="00F268F0"/>
    <w:rsid w:val="00F277E6"/>
    <w:rsid w:val="00F30804"/>
    <w:rsid w:val="00F31861"/>
    <w:rsid w:val="00F31BC8"/>
    <w:rsid w:val="00F31C7B"/>
    <w:rsid w:val="00F3204B"/>
    <w:rsid w:val="00F32CE8"/>
    <w:rsid w:val="00F32ED3"/>
    <w:rsid w:val="00F3437B"/>
    <w:rsid w:val="00F348A7"/>
    <w:rsid w:val="00F34F23"/>
    <w:rsid w:val="00F350FB"/>
    <w:rsid w:val="00F365E2"/>
    <w:rsid w:val="00F37F09"/>
    <w:rsid w:val="00F37F7C"/>
    <w:rsid w:val="00F41179"/>
    <w:rsid w:val="00F422E0"/>
    <w:rsid w:val="00F4245A"/>
    <w:rsid w:val="00F4271E"/>
    <w:rsid w:val="00F42D48"/>
    <w:rsid w:val="00F43F2B"/>
    <w:rsid w:val="00F47E60"/>
    <w:rsid w:val="00F47E92"/>
    <w:rsid w:val="00F47FF9"/>
    <w:rsid w:val="00F50483"/>
    <w:rsid w:val="00F52C1F"/>
    <w:rsid w:val="00F5359C"/>
    <w:rsid w:val="00F54A29"/>
    <w:rsid w:val="00F54F85"/>
    <w:rsid w:val="00F554BA"/>
    <w:rsid w:val="00F567AB"/>
    <w:rsid w:val="00F56E2B"/>
    <w:rsid w:val="00F60769"/>
    <w:rsid w:val="00F61539"/>
    <w:rsid w:val="00F61FA6"/>
    <w:rsid w:val="00F624BE"/>
    <w:rsid w:val="00F6293C"/>
    <w:rsid w:val="00F62987"/>
    <w:rsid w:val="00F637CC"/>
    <w:rsid w:val="00F63A29"/>
    <w:rsid w:val="00F63B6A"/>
    <w:rsid w:val="00F6466F"/>
    <w:rsid w:val="00F66283"/>
    <w:rsid w:val="00F664EF"/>
    <w:rsid w:val="00F702BF"/>
    <w:rsid w:val="00F70970"/>
    <w:rsid w:val="00F71611"/>
    <w:rsid w:val="00F72436"/>
    <w:rsid w:val="00F72728"/>
    <w:rsid w:val="00F72CF1"/>
    <w:rsid w:val="00F72EC2"/>
    <w:rsid w:val="00F7392C"/>
    <w:rsid w:val="00F73D14"/>
    <w:rsid w:val="00F743E6"/>
    <w:rsid w:val="00F74668"/>
    <w:rsid w:val="00F748D9"/>
    <w:rsid w:val="00F74AB8"/>
    <w:rsid w:val="00F74C8B"/>
    <w:rsid w:val="00F75478"/>
    <w:rsid w:val="00F75658"/>
    <w:rsid w:val="00F75BD1"/>
    <w:rsid w:val="00F75CF7"/>
    <w:rsid w:val="00F7604A"/>
    <w:rsid w:val="00F7668B"/>
    <w:rsid w:val="00F81056"/>
    <w:rsid w:val="00F812F6"/>
    <w:rsid w:val="00F814D5"/>
    <w:rsid w:val="00F82302"/>
    <w:rsid w:val="00F83B28"/>
    <w:rsid w:val="00F843DF"/>
    <w:rsid w:val="00F8453D"/>
    <w:rsid w:val="00F85A25"/>
    <w:rsid w:val="00F8614B"/>
    <w:rsid w:val="00F86B89"/>
    <w:rsid w:val="00F8761C"/>
    <w:rsid w:val="00F879DC"/>
    <w:rsid w:val="00F9038C"/>
    <w:rsid w:val="00F912C4"/>
    <w:rsid w:val="00F9150F"/>
    <w:rsid w:val="00F918FB"/>
    <w:rsid w:val="00F91B11"/>
    <w:rsid w:val="00F932D2"/>
    <w:rsid w:val="00F93654"/>
    <w:rsid w:val="00F93B63"/>
    <w:rsid w:val="00F942F7"/>
    <w:rsid w:val="00F95476"/>
    <w:rsid w:val="00F95F1A"/>
    <w:rsid w:val="00F96BBC"/>
    <w:rsid w:val="00F96E17"/>
    <w:rsid w:val="00F970A9"/>
    <w:rsid w:val="00FA041C"/>
    <w:rsid w:val="00FA39AF"/>
    <w:rsid w:val="00FA4BF5"/>
    <w:rsid w:val="00FA5707"/>
    <w:rsid w:val="00FA57E8"/>
    <w:rsid w:val="00FA61D5"/>
    <w:rsid w:val="00FA6779"/>
    <w:rsid w:val="00FA6892"/>
    <w:rsid w:val="00FA7776"/>
    <w:rsid w:val="00FA7E80"/>
    <w:rsid w:val="00FB00C6"/>
    <w:rsid w:val="00FB0866"/>
    <w:rsid w:val="00FB1460"/>
    <w:rsid w:val="00FB2147"/>
    <w:rsid w:val="00FB25A6"/>
    <w:rsid w:val="00FB2852"/>
    <w:rsid w:val="00FB2A30"/>
    <w:rsid w:val="00FB43FE"/>
    <w:rsid w:val="00FB7A69"/>
    <w:rsid w:val="00FC0DB9"/>
    <w:rsid w:val="00FC157D"/>
    <w:rsid w:val="00FC279F"/>
    <w:rsid w:val="00FC3A2D"/>
    <w:rsid w:val="00FC4C5D"/>
    <w:rsid w:val="00FC50B2"/>
    <w:rsid w:val="00FC542C"/>
    <w:rsid w:val="00FC56CC"/>
    <w:rsid w:val="00FC5BE0"/>
    <w:rsid w:val="00FC6524"/>
    <w:rsid w:val="00FC7D61"/>
    <w:rsid w:val="00FD09DB"/>
    <w:rsid w:val="00FD439D"/>
    <w:rsid w:val="00FD4B6A"/>
    <w:rsid w:val="00FD5050"/>
    <w:rsid w:val="00FD545F"/>
    <w:rsid w:val="00FD7471"/>
    <w:rsid w:val="00FD7B65"/>
    <w:rsid w:val="00FE0C2A"/>
    <w:rsid w:val="00FE0E49"/>
    <w:rsid w:val="00FE14C4"/>
    <w:rsid w:val="00FE1643"/>
    <w:rsid w:val="00FE1A2F"/>
    <w:rsid w:val="00FE22D9"/>
    <w:rsid w:val="00FE6D7A"/>
    <w:rsid w:val="00FE7AC5"/>
    <w:rsid w:val="00FF0874"/>
    <w:rsid w:val="00FF0D17"/>
    <w:rsid w:val="00FF1490"/>
    <w:rsid w:val="00FF2BBD"/>
    <w:rsid w:val="00FF2D48"/>
    <w:rsid w:val="00FF3016"/>
    <w:rsid w:val="00FF381E"/>
    <w:rsid w:val="00FF3FE7"/>
    <w:rsid w:val="00FF4337"/>
    <w:rsid w:val="00FF4439"/>
    <w:rsid w:val="00FF4642"/>
    <w:rsid w:val="00FF47B3"/>
    <w:rsid w:val="00FF4CFF"/>
    <w:rsid w:val="00FF5542"/>
    <w:rsid w:val="00FF5D69"/>
    <w:rsid w:val="00FF6CF0"/>
    <w:rsid w:val="00FF70B3"/>
    <w:rsid w:val="00FF7300"/>
    <w:rsid w:val="00FF73C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w:hAnsi="Arial"/>
      <w:lang w:val="en-US" w:eastAsia="en-US"/>
    </w:rPr>
  </w:style>
  <w:style w:type="paragraph" w:styleId="Heading1">
    <w:name w:val="heading 1"/>
    <w:basedOn w:val="Normal"/>
    <w:next w:val="Normal"/>
    <w:qFormat/>
    <w:pPr>
      <w:keepNext/>
      <w:framePr w:w="6313" w:h="429" w:wrap="auto" w:vAnchor="page" w:hAnchor="page" w:x="2305" w:y="2161"/>
      <w:spacing w:line="360" w:lineRule="exact"/>
      <w:jc w:val="center"/>
      <w:outlineLvl w:val="0"/>
    </w:pPr>
    <w:rPr>
      <w:rFonts w:ascii="Bookman Old Style" w:hAnsi="Bookman Old Style"/>
      <w:b/>
      <w:spacing w:val="30"/>
      <w:sz w:val="24"/>
      <w:lang w:val="bg-BG"/>
    </w:rPr>
  </w:style>
  <w:style w:type="paragraph" w:styleId="Heading2">
    <w:name w:val="heading 2"/>
    <w:basedOn w:val="Normal"/>
    <w:next w:val="Normal"/>
    <w:qFormat/>
    <w:pPr>
      <w:keepNext/>
      <w:jc w:val="right"/>
      <w:outlineLvl w:val="1"/>
    </w:pPr>
    <w:rPr>
      <w:rFonts w:ascii="Times New Roman" w:hAnsi="Times New Roman"/>
      <w:u w:val="single"/>
      <w:lang w:val="bg-BG"/>
    </w:rPr>
  </w:style>
  <w:style w:type="paragraph" w:styleId="Heading3">
    <w:name w:val="heading 3"/>
    <w:basedOn w:val="Normal"/>
    <w:next w:val="Normal"/>
    <w:qFormat/>
    <w:pPr>
      <w:keepNext/>
      <w:outlineLvl w:val="2"/>
    </w:pPr>
    <w:rPr>
      <w:b/>
      <w:sz w:val="28"/>
    </w:rPr>
  </w:style>
  <w:style w:type="paragraph" w:styleId="Heading4">
    <w:name w:val="heading 4"/>
    <w:basedOn w:val="Normal"/>
    <w:next w:val="Normal"/>
    <w:qFormat/>
    <w:pPr>
      <w:keepNext/>
      <w:outlineLvl w:val="3"/>
    </w:pPr>
    <w:rPr>
      <w:b/>
      <w:bCs/>
      <w:lang w:val="bg-BG"/>
    </w:rPr>
  </w:style>
  <w:style w:type="character" w:default="1" w:styleId="DefaultParagraphFont">
    <w:name w:val="Default Paragraph Font"/>
    <w:aliases w:val=" Char Char Char Char Char Char Char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jc w:val="both"/>
    </w:pPr>
    <w:rPr>
      <w:rFonts w:ascii="Times New Roman" w:hAnsi="Times New Roman"/>
      <w:lang w:val="bg-BG"/>
    </w:rPr>
  </w:style>
  <w:style w:type="paragraph" w:styleId="BodyText2">
    <w:name w:val="Body Text 2"/>
    <w:basedOn w:val="Normal"/>
    <w:pPr>
      <w:jc w:val="both"/>
    </w:pPr>
    <w:rPr>
      <w:rFonts w:ascii="Times New Roman" w:hAnsi="Times New Roman"/>
      <w:sz w:val="24"/>
      <w:lang w:val="bg-BG"/>
    </w:rPr>
  </w:style>
  <w:style w:type="character" w:styleId="Hyperlink">
    <w:name w:val="Hyperlink"/>
    <w:rPr>
      <w:color w:val="0000FF"/>
      <w:u w:val="single"/>
    </w:rPr>
  </w:style>
  <w:style w:type="character" w:styleId="Emphasis">
    <w:name w:val="Emphasis"/>
    <w:qFormat/>
    <w:rsid w:val="005B69F7"/>
    <w:rPr>
      <w:i/>
      <w:iCs/>
    </w:rPr>
  </w:style>
  <w:style w:type="paragraph" w:customStyle="1" w:styleId="mainpageitemsjus">
    <w:name w:val="main_page_items_jus"/>
    <w:basedOn w:val="Normal"/>
    <w:rsid w:val="00842F0C"/>
    <w:pPr>
      <w:overflowPunct/>
      <w:autoSpaceDE/>
      <w:autoSpaceDN/>
      <w:adjustRightInd/>
      <w:spacing w:before="100" w:beforeAutospacing="1" w:after="100" w:afterAutospacing="1"/>
      <w:jc w:val="both"/>
      <w:textAlignment w:val="auto"/>
    </w:pPr>
    <w:rPr>
      <w:rFonts w:ascii="Verdana" w:hAnsi="Verdana"/>
      <w:b/>
      <w:bCs/>
      <w:color w:val="000000"/>
      <w:sz w:val="18"/>
      <w:szCs w:val="18"/>
      <w:lang w:val="bg-BG" w:eastAsia="bg-BG"/>
    </w:rPr>
  </w:style>
  <w:style w:type="paragraph" w:styleId="BalloonText">
    <w:name w:val="Balloon Text"/>
    <w:basedOn w:val="Normal"/>
    <w:semiHidden/>
    <w:rsid w:val="007719EF"/>
    <w:rPr>
      <w:rFonts w:ascii="Tahoma" w:hAnsi="Tahoma" w:cs="Tahoma"/>
      <w:sz w:val="16"/>
      <w:szCs w:val="16"/>
    </w:rPr>
  </w:style>
  <w:style w:type="paragraph" w:customStyle="1" w:styleId="CharCharCharCharCharCharChar">
    <w:name w:val=" Char Char Char Char Char Char Char"/>
    <w:basedOn w:val="Normal"/>
    <w:semiHidden/>
    <w:rsid w:val="00ED1377"/>
    <w:pPr>
      <w:tabs>
        <w:tab w:val="left" w:pos="709"/>
      </w:tabs>
      <w:overflowPunct/>
      <w:autoSpaceDE/>
      <w:autoSpaceDN/>
      <w:adjustRightInd/>
      <w:textAlignment w:val="auto"/>
    </w:pPr>
    <w:rPr>
      <w:rFonts w:ascii="Futura Bk" w:hAnsi="Futura Bk"/>
      <w:szCs w:val="24"/>
      <w:lang w:val="pl-PL" w:eastAsia="pl-PL"/>
    </w:rPr>
  </w:style>
  <w:style w:type="paragraph" w:customStyle="1" w:styleId="CharChar1CharCharCharCharCharCharCharCharCharCharCharCharCharCharCharCharCharCharCharCharCharCharCharCharCharCharCharCharCharCharCharCharCharCharCharCharChar">
    <w:name w:val=" Char Char1 Char Char Char Char Char Char Char Char Char Char Char Char Char Char Char Char Char Char Char Char Char Char Char Char Char Char Char Char Char Char Char Char Char Char Char Char Char"/>
    <w:basedOn w:val="Normal"/>
    <w:rsid w:val="000D43FC"/>
    <w:pPr>
      <w:tabs>
        <w:tab w:val="left" w:pos="709"/>
      </w:tabs>
      <w:overflowPunct/>
      <w:autoSpaceDE/>
      <w:autoSpaceDN/>
      <w:adjustRightInd/>
      <w:textAlignment w:val="auto"/>
    </w:pPr>
    <w:rPr>
      <w:rFonts w:ascii="Tahoma" w:hAnsi="Tahoma"/>
      <w:sz w:val="24"/>
      <w:szCs w:val="24"/>
      <w:lang w:val="pl-PL" w:eastAsia="pl-PL"/>
    </w:rPr>
  </w:style>
  <w:style w:type="paragraph" w:customStyle="1" w:styleId="CharChar3CharCharCharCharCharCharChar">
    <w:name w:val=" Char Char3 Char Char Char Char Char Char Char"/>
    <w:basedOn w:val="Normal"/>
    <w:rsid w:val="00104B12"/>
    <w:pPr>
      <w:overflowPunct/>
      <w:autoSpaceDE/>
      <w:autoSpaceDN/>
      <w:adjustRightInd/>
      <w:spacing w:after="160" w:line="240" w:lineRule="exact"/>
      <w:textAlignment w:val="auto"/>
    </w:pPr>
    <w:rPr>
      <w:rFonts w:ascii="Tahoma" w:hAnsi="Tahoma"/>
    </w:rPr>
  </w:style>
  <w:style w:type="paragraph" w:customStyle="1" w:styleId="Char">
    <w:name w:val=" Char"/>
    <w:basedOn w:val="Normal"/>
    <w:semiHidden/>
    <w:rsid w:val="00275010"/>
    <w:pPr>
      <w:tabs>
        <w:tab w:val="left" w:pos="709"/>
      </w:tabs>
      <w:overflowPunct/>
      <w:autoSpaceDE/>
      <w:autoSpaceDN/>
      <w:adjustRightInd/>
      <w:textAlignment w:val="auto"/>
    </w:pPr>
    <w:rPr>
      <w:rFonts w:ascii="Futura Bk" w:hAnsi="Futura Bk"/>
      <w:szCs w:val="24"/>
      <w:lang w:val="pl-PL" w:eastAsia="pl-PL"/>
    </w:rPr>
  </w:style>
  <w:style w:type="paragraph" w:customStyle="1" w:styleId="CharChar1Char">
    <w:name w:val=" Char Char1 Char"/>
    <w:basedOn w:val="Normal"/>
    <w:semiHidden/>
    <w:rsid w:val="00A066A8"/>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CharCharChar1">
    <w:name w:val=" Char Char Char Char Char Char1"/>
    <w:basedOn w:val="Normal"/>
    <w:semiHidden/>
    <w:rsid w:val="00B35CF6"/>
    <w:pPr>
      <w:tabs>
        <w:tab w:val="left" w:pos="709"/>
      </w:tabs>
      <w:overflowPunct/>
      <w:autoSpaceDE/>
      <w:autoSpaceDN/>
      <w:adjustRightInd/>
      <w:textAlignment w:val="auto"/>
    </w:pPr>
    <w:rPr>
      <w:rFonts w:ascii="Futura Bk" w:hAnsi="Futura Bk"/>
      <w:szCs w:val="24"/>
      <w:lang w:val="pl-PL" w:eastAsia="pl-PL"/>
    </w:rPr>
  </w:style>
  <w:style w:type="paragraph" w:customStyle="1" w:styleId="Char1CharCharChar1">
    <w:name w:val=" Char1 Char Char Char1"/>
    <w:basedOn w:val="Normal"/>
    <w:semiHidden/>
    <w:rsid w:val="00677F3A"/>
    <w:pPr>
      <w:tabs>
        <w:tab w:val="left" w:pos="709"/>
      </w:tabs>
      <w:overflowPunct/>
      <w:autoSpaceDE/>
      <w:autoSpaceDN/>
      <w:adjustRightInd/>
      <w:textAlignment w:val="auto"/>
    </w:pPr>
    <w:rPr>
      <w:rFonts w:ascii="Futura Bk" w:hAnsi="Futura Bk"/>
      <w:szCs w:val="24"/>
      <w:lang w:val="pl-PL" w:eastAsia="pl-PL"/>
    </w:rPr>
  </w:style>
  <w:style w:type="paragraph" w:customStyle="1" w:styleId="CharChar3CharCharCharChar">
    <w:name w:val=" Char Char3 Char Char Char Char"/>
    <w:basedOn w:val="Normal"/>
    <w:rsid w:val="005D2A78"/>
    <w:pPr>
      <w:overflowPunct/>
      <w:autoSpaceDE/>
      <w:autoSpaceDN/>
      <w:adjustRightInd/>
      <w:spacing w:after="160" w:line="240" w:lineRule="exact"/>
      <w:textAlignment w:val="auto"/>
    </w:pPr>
    <w:rPr>
      <w:rFonts w:ascii="Tahoma" w:hAnsi="Tahoma"/>
    </w:rPr>
  </w:style>
  <w:style w:type="paragraph" w:customStyle="1" w:styleId="CharCharCharCharCharChar1CharCharCharCharCharCharCharChar">
    <w:name w:val=" Char Char Char Char Char Char1 Char Char Char Char Char Char Char Char"/>
    <w:basedOn w:val="Normal"/>
    <w:link w:val="DefaultParagraphFont"/>
    <w:semiHidden/>
    <w:rsid w:val="00220552"/>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
    <w:name w:val=" Char Char Char"/>
    <w:basedOn w:val="Normal"/>
    <w:semiHidden/>
    <w:rsid w:val="00122474"/>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CharCharCharCharCharCharChar">
    <w:name w:val=" Char Char Char Char Char Char Char Char Char Char"/>
    <w:basedOn w:val="Normal"/>
    <w:semiHidden/>
    <w:rsid w:val="009D2EC7"/>
    <w:pPr>
      <w:tabs>
        <w:tab w:val="left" w:pos="709"/>
      </w:tabs>
      <w:overflowPunct/>
      <w:autoSpaceDE/>
      <w:autoSpaceDN/>
      <w:adjustRightInd/>
      <w:textAlignment w:val="auto"/>
    </w:pPr>
    <w:rPr>
      <w:rFonts w:ascii="Futura Bk" w:hAnsi="Futura Bk"/>
      <w:szCs w:val="24"/>
      <w:lang w:val="pl-PL" w:eastAsia="pl-PL"/>
    </w:rPr>
  </w:style>
  <w:style w:type="paragraph" w:styleId="EndnoteText">
    <w:name w:val="endnote text"/>
    <w:basedOn w:val="Normal"/>
    <w:link w:val="EndnoteTextChar"/>
    <w:rsid w:val="00C51C30"/>
  </w:style>
  <w:style w:type="character" w:customStyle="1" w:styleId="EndnoteTextChar">
    <w:name w:val="Endnote Text Char"/>
    <w:link w:val="EndnoteText"/>
    <w:rsid w:val="00C51C30"/>
    <w:rPr>
      <w:rFonts w:ascii="Arial" w:hAnsi="Arial"/>
    </w:rPr>
  </w:style>
  <w:style w:type="character" w:styleId="EndnoteReference">
    <w:name w:val="endnote reference"/>
    <w:rsid w:val="00C51C30"/>
    <w:rPr>
      <w:vertAlign w:val="superscript"/>
    </w:rPr>
  </w:style>
  <w:style w:type="character" w:customStyle="1" w:styleId="newdocreference">
    <w:name w:val="newdocreference"/>
    <w:rsid w:val="005A1B7A"/>
  </w:style>
  <w:style w:type="paragraph" w:customStyle="1" w:styleId="Char1CharCharChar">
    <w:name w:val=" Char1 Char Char Char"/>
    <w:basedOn w:val="Normal"/>
    <w:rsid w:val="00337A1D"/>
    <w:pPr>
      <w:overflowPunct/>
      <w:autoSpaceDE/>
      <w:autoSpaceDN/>
      <w:adjustRightInd/>
      <w:spacing w:after="160" w:line="240" w:lineRule="exact"/>
      <w:textAlignment w:val="auto"/>
    </w:pPr>
    <w:rPr>
      <w:rFonts w:ascii="Tahoma" w:hAnsi="Tahoma"/>
    </w:rPr>
  </w:style>
  <w:style w:type="paragraph" w:customStyle="1" w:styleId="CharCharCharCharCharCharCharChar">
    <w:name w:val=" Char Знак Знак Знак Char Char Знак Char Char Знак Char Char Знак Знак Char Знак Знак"/>
    <w:basedOn w:val="Normal"/>
    <w:rsid w:val="00E81224"/>
    <w:pPr>
      <w:overflowPunct/>
      <w:autoSpaceDE/>
      <w:autoSpaceDN/>
      <w:adjustRightInd/>
      <w:spacing w:after="160" w:line="240" w:lineRule="exact"/>
      <w:textAlignment w:val="auto"/>
    </w:pPr>
    <w:rPr>
      <w:rFonts w:ascii="Tahoma" w:hAnsi="Tahoma"/>
    </w:rPr>
  </w:style>
  <w:style w:type="character" w:customStyle="1" w:styleId="HeaderChar">
    <w:name w:val="Header Char"/>
    <w:link w:val="Header"/>
    <w:rsid w:val="007B6A1E"/>
    <w:rPr>
      <w:rFonts w:ascii="Arial" w:hAnsi="Arial"/>
      <w:lang w:val="en-US" w:eastAsia="en-US"/>
    </w:rPr>
  </w:style>
  <w:style w:type="character" w:styleId="Strong">
    <w:name w:val="Strong"/>
    <w:uiPriority w:val="22"/>
    <w:qFormat/>
    <w:rsid w:val="0080565D"/>
    <w:rPr>
      <w:b/>
      <w:bCs/>
    </w:rPr>
  </w:style>
  <w:style w:type="character" w:customStyle="1" w:styleId="FooterChar">
    <w:name w:val="Footer Char"/>
    <w:link w:val="Footer"/>
    <w:uiPriority w:val="99"/>
    <w:rsid w:val="007C3C01"/>
    <w:rPr>
      <w:rFonts w:ascii="Arial" w:hAnsi="Arial"/>
      <w:lang w:val="en-US" w:eastAsia="en-US"/>
    </w:rPr>
  </w:style>
  <w:style w:type="paragraph" w:styleId="ListParagraph">
    <w:name w:val="List Paragraph"/>
    <w:basedOn w:val="Normal"/>
    <w:uiPriority w:val="34"/>
    <w:qFormat/>
    <w:rsid w:val="00B17DFD"/>
    <w:pPr>
      <w:ind w:left="708"/>
    </w:pPr>
  </w:style>
  <w:style w:type="paragraph" w:customStyle="1" w:styleId="Default">
    <w:name w:val="Default"/>
    <w:rsid w:val="006B312B"/>
    <w:pPr>
      <w:autoSpaceDE w:val="0"/>
      <w:autoSpaceDN w:val="0"/>
      <w:adjustRightInd w:val="0"/>
    </w:pPr>
    <w:rPr>
      <w:rFonts w:eastAsia="MS Mincho"/>
      <w:color w:val="000000"/>
      <w:sz w:val="24"/>
      <w:szCs w:val="24"/>
      <w:lang w:val="en-US" w:eastAsia="zh-CN"/>
    </w:rPr>
  </w:style>
  <w:style w:type="character" w:customStyle="1" w:styleId="UnresolvedMention">
    <w:name w:val="Unresolved Mention"/>
    <w:uiPriority w:val="99"/>
    <w:semiHidden/>
    <w:unhideWhenUsed/>
    <w:rsid w:val="00E158DE"/>
    <w:rPr>
      <w:color w:val="605E5C"/>
      <w:shd w:val="clear" w:color="auto" w:fill="E1DFDD"/>
    </w:rPr>
  </w:style>
  <w:style w:type="character" w:customStyle="1" w:styleId="4">
    <w:name w:val="Основен текст (4)_"/>
    <w:link w:val="41"/>
    <w:uiPriority w:val="99"/>
    <w:locked/>
    <w:rsid w:val="00355F3B"/>
    <w:rPr>
      <w:b/>
      <w:bCs/>
      <w:sz w:val="24"/>
      <w:szCs w:val="24"/>
      <w:shd w:val="clear" w:color="auto" w:fill="FFFFFF"/>
    </w:rPr>
  </w:style>
  <w:style w:type="character" w:customStyle="1" w:styleId="8">
    <w:name w:val="Основен текст (8)_"/>
    <w:link w:val="81"/>
    <w:uiPriority w:val="99"/>
    <w:locked/>
    <w:rsid w:val="00355F3B"/>
    <w:rPr>
      <w:b/>
      <w:bCs/>
      <w:i/>
      <w:iCs/>
      <w:sz w:val="24"/>
      <w:szCs w:val="24"/>
      <w:shd w:val="clear" w:color="auto" w:fill="FFFFFF"/>
    </w:rPr>
  </w:style>
  <w:style w:type="character" w:customStyle="1" w:styleId="42">
    <w:name w:val="Основен текст (4)2"/>
    <w:uiPriority w:val="99"/>
    <w:rsid w:val="00355F3B"/>
    <w:rPr>
      <w:rFonts w:ascii="Times New Roman" w:hAnsi="Times New Roman" w:cs="Times New Roman"/>
      <w:b/>
      <w:bCs/>
      <w:noProof/>
      <w:sz w:val="24"/>
      <w:szCs w:val="24"/>
      <w:shd w:val="clear" w:color="auto" w:fill="FFFFFF"/>
    </w:rPr>
  </w:style>
  <w:style w:type="character" w:customStyle="1" w:styleId="80">
    <w:name w:val="Основен текст (8)"/>
    <w:uiPriority w:val="99"/>
    <w:rsid w:val="00355F3B"/>
    <w:rPr>
      <w:rFonts w:ascii="Times New Roman" w:hAnsi="Times New Roman" w:cs="Times New Roman"/>
      <w:b/>
      <w:bCs/>
      <w:i/>
      <w:iCs/>
      <w:noProof/>
      <w:sz w:val="24"/>
      <w:szCs w:val="24"/>
      <w:shd w:val="clear" w:color="auto" w:fill="FFFFFF"/>
    </w:rPr>
  </w:style>
  <w:style w:type="character" w:customStyle="1" w:styleId="10">
    <w:name w:val="Основен текст (10)_"/>
    <w:link w:val="100"/>
    <w:uiPriority w:val="99"/>
    <w:locked/>
    <w:rsid w:val="00355F3B"/>
    <w:rPr>
      <w:i/>
      <w:iCs/>
      <w:sz w:val="24"/>
      <w:szCs w:val="24"/>
      <w:shd w:val="clear" w:color="auto" w:fill="FFFFFF"/>
    </w:rPr>
  </w:style>
  <w:style w:type="character" w:customStyle="1" w:styleId="101">
    <w:name w:val="Основен текст (10) + Удебелен"/>
    <w:uiPriority w:val="99"/>
    <w:rsid w:val="00355F3B"/>
    <w:rPr>
      <w:rFonts w:ascii="Times New Roman" w:hAnsi="Times New Roman" w:cs="Times New Roman"/>
      <w:b/>
      <w:bCs/>
      <w:i/>
      <w:iCs/>
      <w:sz w:val="24"/>
      <w:szCs w:val="24"/>
      <w:shd w:val="clear" w:color="auto" w:fill="FFFFFF"/>
    </w:rPr>
  </w:style>
  <w:style w:type="paragraph" w:customStyle="1" w:styleId="41">
    <w:name w:val="Основен текст (4)1"/>
    <w:basedOn w:val="Normal"/>
    <w:link w:val="4"/>
    <w:uiPriority w:val="99"/>
    <w:rsid w:val="00355F3B"/>
    <w:pPr>
      <w:shd w:val="clear" w:color="auto" w:fill="FFFFFF"/>
      <w:overflowPunct/>
      <w:autoSpaceDE/>
      <w:autoSpaceDN/>
      <w:adjustRightInd/>
      <w:spacing w:after="480" w:line="278" w:lineRule="exact"/>
      <w:textAlignment w:val="auto"/>
    </w:pPr>
    <w:rPr>
      <w:rFonts w:ascii="Times New Roman" w:hAnsi="Times New Roman"/>
      <w:b/>
      <w:bCs/>
      <w:sz w:val="24"/>
      <w:szCs w:val="24"/>
    </w:rPr>
  </w:style>
  <w:style w:type="paragraph" w:customStyle="1" w:styleId="81">
    <w:name w:val="Основен текст (8)1"/>
    <w:basedOn w:val="Normal"/>
    <w:link w:val="8"/>
    <w:uiPriority w:val="99"/>
    <w:rsid w:val="00355F3B"/>
    <w:pPr>
      <w:shd w:val="clear" w:color="auto" w:fill="FFFFFF"/>
      <w:overflowPunct/>
      <w:autoSpaceDE/>
      <w:autoSpaceDN/>
      <w:adjustRightInd/>
      <w:spacing w:before="240" w:after="720" w:line="240" w:lineRule="atLeast"/>
      <w:textAlignment w:val="auto"/>
    </w:pPr>
    <w:rPr>
      <w:rFonts w:ascii="Times New Roman" w:hAnsi="Times New Roman"/>
      <w:b/>
      <w:bCs/>
      <w:i/>
      <w:iCs/>
      <w:sz w:val="24"/>
      <w:szCs w:val="24"/>
    </w:rPr>
  </w:style>
  <w:style w:type="paragraph" w:customStyle="1" w:styleId="100">
    <w:name w:val="Основен текст (10)"/>
    <w:basedOn w:val="Normal"/>
    <w:link w:val="10"/>
    <w:uiPriority w:val="99"/>
    <w:rsid w:val="00355F3B"/>
    <w:pPr>
      <w:shd w:val="clear" w:color="auto" w:fill="FFFFFF"/>
      <w:overflowPunct/>
      <w:autoSpaceDE/>
      <w:autoSpaceDN/>
      <w:adjustRightInd/>
      <w:spacing w:after="160" w:line="763" w:lineRule="exact"/>
      <w:textAlignment w:val="auto"/>
    </w:pPr>
    <w:rPr>
      <w:rFonts w:ascii="Times New Roman" w:hAnsi="Times New Roman"/>
      <w:i/>
      <w:iCs/>
      <w:sz w:val="24"/>
      <w:szCs w:val="24"/>
    </w:rPr>
  </w:style>
  <w:style w:type="character" w:customStyle="1" w:styleId="1">
    <w:name w:val="Основен текст + Удебелен1"/>
    <w:uiPriority w:val="99"/>
    <w:rsid w:val="00355F3B"/>
    <w:rPr>
      <w:rFonts w:ascii="Times New Roman" w:hAnsi="Times New Roman" w:cs="Times New Roman"/>
      <w:b/>
      <w:bCs/>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52400">
      <w:bodyDiv w:val="1"/>
      <w:marLeft w:val="0"/>
      <w:marRight w:val="0"/>
      <w:marTop w:val="0"/>
      <w:marBottom w:val="0"/>
      <w:divBdr>
        <w:top w:val="none" w:sz="0" w:space="0" w:color="auto"/>
        <w:left w:val="none" w:sz="0" w:space="0" w:color="auto"/>
        <w:bottom w:val="none" w:sz="0" w:space="0" w:color="auto"/>
        <w:right w:val="none" w:sz="0" w:space="0" w:color="auto"/>
      </w:divBdr>
    </w:div>
    <w:div w:id="352925063">
      <w:bodyDiv w:val="1"/>
      <w:marLeft w:val="0"/>
      <w:marRight w:val="0"/>
      <w:marTop w:val="0"/>
      <w:marBottom w:val="0"/>
      <w:divBdr>
        <w:top w:val="none" w:sz="0" w:space="0" w:color="auto"/>
        <w:left w:val="none" w:sz="0" w:space="0" w:color="auto"/>
        <w:bottom w:val="none" w:sz="0" w:space="0" w:color="auto"/>
        <w:right w:val="none" w:sz="0" w:space="0" w:color="auto"/>
      </w:divBdr>
    </w:div>
    <w:div w:id="577323384">
      <w:bodyDiv w:val="1"/>
      <w:marLeft w:val="0"/>
      <w:marRight w:val="0"/>
      <w:marTop w:val="0"/>
      <w:marBottom w:val="0"/>
      <w:divBdr>
        <w:top w:val="none" w:sz="0" w:space="0" w:color="auto"/>
        <w:left w:val="none" w:sz="0" w:space="0" w:color="auto"/>
        <w:bottom w:val="none" w:sz="0" w:space="0" w:color="auto"/>
        <w:right w:val="none" w:sz="0" w:space="0" w:color="auto"/>
      </w:divBdr>
    </w:div>
    <w:div w:id="814836136">
      <w:bodyDiv w:val="1"/>
      <w:marLeft w:val="0"/>
      <w:marRight w:val="0"/>
      <w:marTop w:val="0"/>
      <w:marBottom w:val="0"/>
      <w:divBdr>
        <w:top w:val="none" w:sz="0" w:space="0" w:color="auto"/>
        <w:left w:val="none" w:sz="0" w:space="0" w:color="auto"/>
        <w:bottom w:val="none" w:sz="0" w:space="0" w:color="auto"/>
        <w:right w:val="none" w:sz="0" w:space="0" w:color="auto"/>
      </w:divBdr>
      <w:divsChild>
        <w:div w:id="14579197">
          <w:marLeft w:val="0"/>
          <w:marRight w:val="0"/>
          <w:marTop w:val="0"/>
          <w:marBottom w:val="0"/>
          <w:divBdr>
            <w:top w:val="none" w:sz="0" w:space="0" w:color="auto"/>
            <w:left w:val="none" w:sz="0" w:space="0" w:color="auto"/>
            <w:bottom w:val="none" w:sz="0" w:space="0" w:color="auto"/>
            <w:right w:val="none" w:sz="0" w:space="0" w:color="auto"/>
          </w:divBdr>
        </w:div>
        <w:div w:id="21899512">
          <w:marLeft w:val="0"/>
          <w:marRight w:val="0"/>
          <w:marTop w:val="0"/>
          <w:marBottom w:val="0"/>
          <w:divBdr>
            <w:top w:val="none" w:sz="0" w:space="0" w:color="auto"/>
            <w:left w:val="none" w:sz="0" w:space="0" w:color="auto"/>
            <w:bottom w:val="none" w:sz="0" w:space="0" w:color="auto"/>
            <w:right w:val="none" w:sz="0" w:space="0" w:color="auto"/>
          </w:divBdr>
        </w:div>
        <w:div w:id="104547841">
          <w:marLeft w:val="0"/>
          <w:marRight w:val="0"/>
          <w:marTop w:val="0"/>
          <w:marBottom w:val="0"/>
          <w:divBdr>
            <w:top w:val="none" w:sz="0" w:space="0" w:color="auto"/>
            <w:left w:val="none" w:sz="0" w:space="0" w:color="auto"/>
            <w:bottom w:val="none" w:sz="0" w:space="0" w:color="auto"/>
            <w:right w:val="none" w:sz="0" w:space="0" w:color="auto"/>
          </w:divBdr>
        </w:div>
        <w:div w:id="125902297">
          <w:marLeft w:val="0"/>
          <w:marRight w:val="0"/>
          <w:marTop w:val="0"/>
          <w:marBottom w:val="0"/>
          <w:divBdr>
            <w:top w:val="none" w:sz="0" w:space="0" w:color="auto"/>
            <w:left w:val="none" w:sz="0" w:space="0" w:color="auto"/>
            <w:bottom w:val="none" w:sz="0" w:space="0" w:color="auto"/>
            <w:right w:val="none" w:sz="0" w:space="0" w:color="auto"/>
          </w:divBdr>
        </w:div>
        <w:div w:id="135731369">
          <w:marLeft w:val="0"/>
          <w:marRight w:val="0"/>
          <w:marTop w:val="0"/>
          <w:marBottom w:val="0"/>
          <w:divBdr>
            <w:top w:val="none" w:sz="0" w:space="0" w:color="auto"/>
            <w:left w:val="none" w:sz="0" w:space="0" w:color="auto"/>
            <w:bottom w:val="none" w:sz="0" w:space="0" w:color="auto"/>
            <w:right w:val="none" w:sz="0" w:space="0" w:color="auto"/>
          </w:divBdr>
        </w:div>
        <w:div w:id="242032504">
          <w:marLeft w:val="0"/>
          <w:marRight w:val="0"/>
          <w:marTop w:val="0"/>
          <w:marBottom w:val="0"/>
          <w:divBdr>
            <w:top w:val="none" w:sz="0" w:space="0" w:color="auto"/>
            <w:left w:val="none" w:sz="0" w:space="0" w:color="auto"/>
            <w:bottom w:val="none" w:sz="0" w:space="0" w:color="auto"/>
            <w:right w:val="none" w:sz="0" w:space="0" w:color="auto"/>
          </w:divBdr>
        </w:div>
        <w:div w:id="419645161">
          <w:marLeft w:val="0"/>
          <w:marRight w:val="0"/>
          <w:marTop w:val="0"/>
          <w:marBottom w:val="0"/>
          <w:divBdr>
            <w:top w:val="none" w:sz="0" w:space="0" w:color="auto"/>
            <w:left w:val="none" w:sz="0" w:space="0" w:color="auto"/>
            <w:bottom w:val="none" w:sz="0" w:space="0" w:color="auto"/>
            <w:right w:val="none" w:sz="0" w:space="0" w:color="auto"/>
          </w:divBdr>
        </w:div>
        <w:div w:id="463158447">
          <w:marLeft w:val="0"/>
          <w:marRight w:val="0"/>
          <w:marTop w:val="0"/>
          <w:marBottom w:val="0"/>
          <w:divBdr>
            <w:top w:val="none" w:sz="0" w:space="0" w:color="auto"/>
            <w:left w:val="none" w:sz="0" w:space="0" w:color="auto"/>
            <w:bottom w:val="none" w:sz="0" w:space="0" w:color="auto"/>
            <w:right w:val="none" w:sz="0" w:space="0" w:color="auto"/>
          </w:divBdr>
        </w:div>
        <w:div w:id="502399685">
          <w:marLeft w:val="0"/>
          <w:marRight w:val="0"/>
          <w:marTop w:val="0"/>
          <w:marBottom w:val="0"/>
          <w:divBdr>
            <w:top w:val="none" w:sz="0" w:space="0" w:color="auto"/>
            <w:left w:val="none" w:sz="0" w:space="0" w:color="auto"/>
            <w:bottom w:val="none" w:sz="0" w:space="0" w:color="auto"/>
            <w:right w:val="none" w:sz="0" w:space="0" w:color="auto"/>
          </w:divBdr>
        </w:div>
        <w:div w:id="536822085">
          <w:marLeft w:val="0"/>
          <w:marRight w:val="0"/>
          <w:marTop w:val="0"/>
          <w:marBottom w:val="0"/>
          <w:divBdr>
            <w:top w:val="none" w:sz="0" w:space="0" w:color="auto"/>
            <w:left w:val="none" w:sz="0" w:space="0" w:color="auto"/>
            <w:bottom w:val="none" w:sz="0" w:space="0" w:color="auto"/>
            <w:right w:val="none" w:sz="0" w:space="0" w:color="auto"/>
          </w:divBdr>
        </w:div>
        <w:div w:id="559099172">
          <w:marLeft w:val="0"/>
          <w:marRight w:val="0"/>
          <w:marTop w:val="0"/>
          <w:marBottom w:val="0"/>
          <w:divBdr>
            <w:top w:val="none" w:sz="0" w:space="0" w:color="auto"/>
            <w:left w:val="none" w:sz="0" w:space="0" w:color="auto"/>
            <w:bottom w:val="none" w:sz="0" w:space="0" w:color="auto"/>
            <w:right w:val="none" w:sz="0" w:space="0" w:color="auto"/>
          </w:divBdr>
        </w:div>
        <w:div w:id="600724050">
          <w:marLeft w:val="0"/>
          <w:marRight w:val="0"/>
          <w:marTop w:val="0"/>
          <w:marBottom w:val="0"/>
          <w:divBdr>
            <w:top w:val="none" w:sz="0" w:space="0" w:color="auto"/>
            <w:left w:val="none" w:sz="0" w:space="0" w:color="auto"/>
            <w:bottom w:val="none" w:sz="0" w:space="0" w:color="auto"/>
            <w:right w:val="none" w:sz="0" w:space="0" w:color="auto"/>
          </w:divBdr>
        </w:div>
        <w:div w:id="690297398">
          <w:marLeft w:val="0"/>
          <w:marRight w:val="0"/>
          <w:marTop w:val="0"/>
          <w:marBottom w:val="0"/>
          <w:divBdr>
            <w:top w:val="none" w:sz="0" w:space="0" w:color="auto"/>
            <w:left w:val="none" w:sz="0" w:space="0" w:color="auto"/>
            <w:bottom w:val="none" w:sz="0" w:space="0" w:color="auto"/>
            <w:right w:val="none" w:sz="0" w:space="0" w:color="auto"/>
          </w:divBdr>
        </w:div>
        <w:div w:id="753866010">
          <w:marLeft w:val="0"/>
          <w:marRight w:val="0"/>
          <w:marTop w:val="0"/>
          <w:marBottom w:val="0"/>
          <w:divBdr>
            <w:top w:val="none" w:sz="0" w:space="0" w:color="auto"/>
            <w:left w:val="none" w:sz="0" w:space="0" w:color="auto"/>
            <w:bottom w:val="none" w:sz="0" w:space="0" w:color="auto"/>
            <w:right w:val="none" w:sz="0" w:space="0" w:color="auto"/>
          </w:divBdr>
        </w:div>
        <w:div w:id="756292336">
          <w:marLeft w:val="0"/>
          <w:marRight w:val="0"/>
          <w:marTop w:val="0"/>
          <w:marBottom w:val="0"/>
          <w:divBdr>
            <w:top w:val="none" w:sz="0" w:space="0" w:color="auto"/>
            <w:left w:val="none" w:sz="0" w:space="0" w:color="auto"/>
            <w:bottom w:val="none" w:sz="0" w:space="0" w:color="auto"/>
            <w:right w:val="none" w:sz="0" w:space="0" w:color="auto"/>
          </w:divBdr>
        </w:div>
        <w:div w:id="779881119">
          <w:marLeft w:val="0"/>
          <w:marRight w:val="0"/>
          <w:marTop w:val="0"/>
          <w:marBottom w:val="0"/>
          <w:divBdr>
            <w:top w:val="none" w:sz="0" w:space="0" w:color="auto"/>
            <w:left w:val="none" w:sz="0" w:space="0" w:color="auto"/>
            <w:bottom w:val="none" w:sz="0" w:space="0" w:color="auto"/>
            <w:right w:val="none" w:sz="0" w:space="0" w:color="auto"/>
          </w:divBdr>
        </w:div>
        <w:div w:id="864099411">
          <w:marLeft w:val="0"/>
          <w:marRight w:val="0"/>
          <w:marTop w:val="0"/>
          <w:marBottom w:val="0"/>
          <w:divBdr>
            <w:top w:val="none" w:sz="0" w:space="0" w:color="auto"/>
            <w:left w:val="none" w:sz="0" w:space="0" w:color="auto"/>
            <w:bottom w:val="none" w:sz="0" w:space="0" w:color="auto"/>
            <w:right w:val="none" w:sz="0" w:space="0" w:color="auto"/>
          </w:divBdr>
        </w:div>
        <w:div w:id="945963038">
          <w:marLeft w:val="0"/>
          <w:marRight w:val="0"/>
          <w:marTop w:val="0"/>
          <w:marBottom w:val="0"/>
          <w:divBdr>
            <w:top w:val="none" w:sz="0" w:space="0" w:color="auto"/>
            <w:left w:val="none" w:sz="0" w:space="0" w:color="auto"/>
            <w:bottom w:val="none" w:sz="0" w:space="0" w:color="auto"/>
            <w:right w:val="none" w:sz="0" w:space="0" w:color="auto"/>
          </w:divBdr>
        </w:div>
        <w:div w:id="989216176">
          <w:marLeft w:val="0"/>
          <w:marRight w:val="0"/>
          <w:marTop w:val="0"/>
          <w:marBottom w:val="0"/>
          <w:divBdr>
            <w:top w:val="none" w:sz="0" w:space="0" w:color="auto"/>
            <w:left w:val="none" w:sz="0" w:space="0" w:color="auto"/>
            <w:bottom w:val="none" w:sz="0" w:space="0" w:color="auto"/>
            <w:right w:val="none" w:sz="0" w:space="0" w:color="auto"/>
          </w:divBdr>
        </w:div>
        <w:div w:id="1154448391">
          <w:marLeft w:val="0"/>
          <w:marRight w:val="0"/>
          <w:marTop w:val="0"/>
          <w:marBottom w:val="0"/>
          <w:divBdr>
            <w:top w:val="none" w:sz="0" w:space="0" w:color="auto"/>
            <w:left w:val="none" w:sz="0" w:space="0" w:color="auto"/>
            <w:bottom w:val="none" w:sz="0" w:space="0" w:color="auto"/>
            <w:right w:val="none" w:sz="0" w:space="0" w:color="auto"/>
          </w:divBdr>
        </w:div>
        <w:div w:id="1172987854">
          <w:marLeft w:val="0"/>
          <w:marRight w:val="0"/>
          <w:marTop w:val="0"/>
          <w:marBottom w:val="0"/>
          <w:divBdr>
            <w:top w:val="none" w:sz="0" w:space="0" w:color="auto"/>
            <w:left w:val="none" w:sz="0" w:space="0" w:color="auto"/>
            <w:bottom w:val="none" w:sz="0" w:space="0" w:color="auto"/>
            <w:right w:val="none" w:sz="0" w:space="0" w:color="auto"/>
          </w:divBdr>
        </w:div>
        <w:div w:id="1193033828">
          <w:marLeft w:val="0"/>
          <w:marRight w:val="0"/>
          <w:marTop w:val="0"/>
          <w:marBottom w:val="0"/>
          <w:divBdr>
            <w:top w:val="none" w:sz="0" w:space="0" w:color="auto"/>
            <w:left w:val="none" w:sz="0" w:space="0" w:color="auto"/>
            <w:bottom w:val="none" w:sz="0" w:space="0" w:color="auto"/>
            <w:right w:val="none" w:sz="0" w:space="0" w:color="auto"/>
          </w:divBdr>
        </w:div>
        <w:div w:id="1211653151">
          <w:marLeft w:val="0"/>
          <w:marRight w:val="0"/>
          <w:marTop w:val="0"/>
          <w:marBottom w:val="0"/>
          <w:divBdr>
            <w:top w:val="none" w:sz="0" w:space="0" w:color="auto"/>
            <w:left w:val="none" w:sz="0" w:space="0" w:color="auto"/>
            <w:bottom w:val="none" w:sz="0" w:space="0" w:color="auto"/>
            <w:right w:val="none" w:sz="0" w:space="0" w:color="auto"/>
          </w:divBdr>
        </w:div>
        <w:div w:id="1303850285">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476338776">
          <w:marLeft w:val="0"/>
          <w:marRight w:val="0"/>
          <w:marTop w:val="0"/>
          <w:marBottom w:val="0"/>
          <w:divBdr>
            <w:top w:val="none" w:sz="0" w:space="0" w:color="auto"/>
            <w:left w:val="none" w:sz="0" w:space="0" w:color="auto"/>
            <w:bottom w:val="none" w:sz="0" w:space="0" w:color="auto"/>
            <w:right w:val="none" w:sz="0" w:space="0" w:color="auto"/>
          </w:divBdr>
        </w:div>
        <w:div w:id="1491367568">
          <w:marLeft w:val="0"/>
          <w:marRight w:val="0"/>
          <w:marTop w:val="0"/>
          <w:marBottom w:val="0"/>
          <w:divBdr>
            <w:top w:val="none" w:sz="0" w:space="0" w:color="auto"/>
            <w:left w:val="none" w:sz="0" w:space="0" w:color="auto"/>
            <w:bottom w:val="none" w:sz="0" w:space="0" w:color="auto"/>
            <w:right w:val="none" w:sz="0" w:space="0" w:color="auto"/>
          </w:divBdr>
        </w:div>
        <w:div w:id="1545095827">
          <w:marLeft w:val="0"/>
          <w:marRight w:val="0"/>
          <w:marTop w:val="0"/>
          <w:marBottom w:val="0"/>
          <w:divBdr>
            <w:top w:val="none" w:sz="0" w:space="0" w:color="auto"/>
            <w:left w:val="none" w:sz="0" w:space="0" w:color="auto"/>
            <w:bottom w:val="none" w:sz="0" w:space="0" w:color="auto"/>
            <w:right w:val="none" w:sz="0" w:space="0" w:color="auto"/>
          </w:divBdr>
        </w:div>
        <w:div w:id="1619986623">
          <w:marLeft w:val="0"/>
          <w:marRight w:val="0"/>
          <w:marTop w:val="0"/>
          <w:marBottom w:val="0"/>
          <w:divBdr>
            <w:top w:val="none" w:sz="0" w:space="0" w:color="auto"/>
            <w:left w:val="none" w:sz="0" w:space="0" w:color="auto"/>
            <w:bottom w:val="none" w:sz="0" w:space="0" w:color="auto"/>
            <w:right w:val="none" w:sz="0" w:space="0" w:color="auto"/>
          </w:divBdr>
        </w:div>
        <w:div w:id="1784835578">
          <w:marLeft w:val="0"/>
          <w:marRight w:val="0"/>
          <w:marTop w:val="0"/>
          <w:marBottom w:val="0"/>
          <w:divBdr>
            <w:top w:val="none" w:sz="0" w:space="0" w:color="auto"/>
            <w:left w:val="none" w:sz="0" w:space="0" w:color="auto"/>
            <w:bottom w:val="none" w:sz="0" w:space="0" w:color="auto"/>
            <w:right w:val="none" w:sz="0" w:space="0" w:color="auto"/>
          </w:divBdr>
        </w:div>
        <w:div w:id="1902673046">
          <w:marLeft w:val="0"/>
          <w:marRight w:val="0"/>
          <w:marTop w:val="0"/>
          <w:marBottom w:val="0"/>
          <w:divBdr>
            <w:top w:val="none" w:sz="0" w:space="0" w:color="auto"/>
            <w:left w:val="none" w:sz="0" w:space="0" w:color="auto"/>
            <w:bottom w:val="none" w:sz="0" w:space="0" w:color="auto"/>
            <w:right w:val="none" w:sz="0" w:space="0" w:color="auto"/>
          </w:divBdr>
        </w:div>
        <w:div w:id="1995639478">
          <w:marLeft w:val="0"/>
          <w:marRight w:val="0"/>
          <w:marTop w:val="0"/>
          <w:marBottom w:val="0"/>
          <w:divBdr>
            <w:top w:val="none" w:sz="0" w:space="0" w:color="auto"/>
            <w:left w:val="none" w:sz="0" w:space="0" w:color="auto"/>
            <w:bottom w:val="none" w:sz="0" w:space="0" w:color="auto"/>
            <w:right w:val="none" w:sz="0" w:space="0" w:color="auto"/>
          </w:divBdr>
        </w:div>
        <w:div w:id="2003777126">
          <w:marLeft w:val="0"/>
          <w:marRight w:val="0"/>
          <w:marTop w:val="0"/>
          <w:marBottom w:val="0"/>
          <w:divBdr>
            <w:top w:val="none" w:sz="0" w:space="0" w:color="auto"/>
            <w:left w:val="none" w:sz="0" w:space="0" w:color="auto"/>
            <w:bottom w:val="none" w:sz="0" w:space="0" w:color="auto"/>
            <w:right w:val="none" w:sz="0" w:space="0" w:color="auto"/>
          </w:divBdr>
        </w:div>
        <w:div w:id="2008164005">
          <w:marLeft w:val="0"/>
          <w:marRight w:val="0"/>
          <w:marTop w:val="0"/>
          <w:marBottom w:val="0"/>
          <w:divBdr>
            <w:top w:val="none" w:sz="0" w:space="0" w:color="auto"/>
            <w:left w:val="none" w:sz="0" w:space="0" w:color="auto"/>
            <w:bottom w:val="none" w:sz="0" w:space="0" w:color="auto"/>
            <w:right w:val="none" w:sz="0" w:space="0" w:color="auto"/>
          </w:divBdr>
        </w:div>
      </w:divsChild>
    </w:div>
    <w:div w:id="1047220794">
      <w:bodyDiv w:val="1"/>
      <w:marLeft w:val="0"/>
      <w:marRight w:val="0"/>
      <w:marTop w:val="0"/>
      <w:marBottom w:val="0"/>
      <w:divBdr>
        <w:top w:val="none" w:sz="0" w:space="0" w:color="auto"/>
        <w:left w:val="none" w:sz="0" w:space="0" w:color="auto"/>
        <w:bottom w:val="none" w:sz="0" w:space="0" w:color="auto"/>
        <w:right w:val="none" w:sz="0" w:space="0" w:color="auto"/>
      </w:divBdr>
    </w:div>
    <w:div w:id="1358239411">
      <w:bodyDiv w:val="1"/>
      <w:marLeft w:val="0"/>
      <w:marRight w:val="0"/>
      <w:marTop w:val="0"/>
      <w:marBottom w:val="0"/>
      <w:divBdr>
        <w:top w:val="none" w:sz="0" w:space="0" w:color="auto"/>
        <w:left w:val="none" w:sz="0" w:space="0" w:color="auto"/>
        <w:bottom w:val="none" w:sz="0" w:space="0" w:color="auto"/>
        <w:right w:val="none" w:sz="0" w:space="0" w:color="auto"/>
      </w:divBdr>
    </w:div>
    <w:div w:id="1380130059">
      <w:bodyDiv w:val="1"/>
      <w:marLeft w:val="0"/>
      <w:marRight w:val="0"/>
      <w:marTop w:val="0"/>
      <w:marBottom w:val="0"/>
      <w:divBdr>
        <w:top w:val="none" w:sz="0" w:space="0" w:color="auto"/>
        <w:left w:val="none" w:sz="0" w:space="0" w:color="auto"/>
        <w:bottom w:val="none" w:sz="0" w:space="0" w:color="auto"/>
        <w:right w:val="none" w:sz="0" w:space="0" w:color="auto"/>
      </w:divBdr>
    </w:div>
    <w:div w:id="1578904542">
      <w:bodyDiv w:val="1"/>
      <w:marLeft w:val="0"/>
      <w:marRight w:val="0"/>
      <w:marTop w:val="0"/>
      <w:marBottom w:val="0"/>
      <w:divBdr>
        <w:top w:val="none" w:sz="0" w:space="0" w:color="auto"/>
        <w:left w:val="none" w:sz="0" w:space="0" w:color="auto"/>
        <w:bottom w:val="none" w:sz="0" w:space="0" w:color="auto"/>
        <w:right w:val="none" w:sz="0" w:space="0" w:color="auto"/>
      </w:divBdr>
    </w:div>
    <w:div w:id="1736388371">
      <w:bodyDiv w:val="1"/>
      <w:marLeft w:val="0"/>
      <w:marRight w:val="0"/>
      <w:marTop w:val="0"/>
      <w:marBottom w:val="0"/>
      <w:divBdr>
        <w:top w:val="none" w:sz="0" w:space="0" w:color="auto"/>
        <w:left w:val="none" w:sz="0" w:space="0" w:color="auto"/>
        <w:bottom w:val="none" w:sz="0" w:space="0" w:color="auto"/>
        <w:right w:val="none" w:sz="0" w:space="0" w:color="auto"/>
      </w:divBdr>
    </w:div>
    <w:div w:id="180272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bsbd.bg"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bdvarna@bsbd.bg"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bsbd.bg"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bdvarna@bsbd.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B3C42-2A58-427F-A938-630E62ED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Deklaratsiq lichni danni_konkurs.dotx</Template>
  <TotalTime>0</TotalTime>
  <Pages>1</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ДО</vt:lpstr>
    </vt:vector>
  </TitlesOfParts>
  <Company>Ministry of Industry</Company>
  <LinksUpToDate>false</LinksUpToDate>
  <CharactersWithSpaces>1413</CharactersWithSpaces>
  <SharedDoc>false</SharedDoc>
  <HLinks>
    <vt:vector size="24" baseType="variant">
      <vt:variant>
        <vt:i4>2883604</vt:i4>
      </vt:variant>
      <vt:variant>
        <vt:i4>9</vt:i4>
      </vt:variant>
      <vt:variant>
        <vt:i4>0</vt:i4>
      </vt:variant>
      <vt:variant>
        <vt:i4>5</vt:i4>
      </vt:variant>
      <vt:variant>
        <vt:lpwstr>mailto:bdvarna@bsbd.bg</vt:lpwstr>
      </vt:variant>
      <vt:variant>
        <vt:lpwstr/>
      </vt:variant>
      <vt:variant>
        <vt:i4>6422565</vt:i4>
      </vt:variant>
      <vt:variant>
        <vt:i4>6</vt:i4>
      </vt:variant>
      <vt:variant>
        <vt:i4>0</vt:i4>
      </vt:variant>
      <vt:variant>
        <vt:i4>5</vt:i4>
      </vt:variant>
      <vt:variant>
        <vt:lpwstr>http://www.bsbd.bg/</vt:lpwstr>
      </vt:variant>
      <vt:variant>
        <vt:lpwstr/>
      </vt:variant>
      <vt:variant>
        <vt:i4>2883604</vt:i4>
      </vt:variant>
      <vt:variant>
        <vt:i4>3</vt:i4>
      </vt:variant>
      <vt:variant>
        <vt:i4>0</vt:i4>
      </vt:variant>
      <vt:variant>
        <vt:i4>5</vt:i4>
      </vt:variant>
      <vt:variant>
        <vt:lpwstr>mailto:bdvarna@bsbd.bg</vt:lpwstr>
      </vt:variant>
      <vt:variant>
        <vt:lpwstr/>
      </vt:variant>
      <vt:variant>
        <vt:i4>6422565</vt:i4>
      </vt:variant>
      <vt:variant>
        <vt:i4>0</vt:i4>
      </vt:variant>
      <vt:variant>
        <vt:i4>0</vt:i4>
      </vt:variant>
      <vt:variant>
        <vt:i4>5</vt:i4>
      </vt:variant>
      <vt:variant>
        <vt:lpwstr>http://www.bsbd.bg/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subject/>
  <dc:creator>ADMINISTRATOR</dc:creator>
  <cp:keywords/>
  <dc:description/>
  <cp:lastModifiedBy>Силвена Господинова</cp:lastModifiedBy>
  <cp:revision>2</cp:revision>
  <cp:lastPrinted>2025-02-21T09:04:00Z</cp:lastPrinted>
  <dcterms:created xsi:type="dcterms:W3CDTF">2025-09-23T08:39:00Z</dcterms:created>
  <dcterms:modified xsi:type="dcterms:W3CDTF">2025-09-23T08:39:00Z</dcterms:modified>
</cp:coreProperties>
</file>